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D2F" w:rsidRDefault="00D51863">
      <w:pPr>
        <w:suppressAutoHyphens w:val="0"/>
        <w:spacing w:after="200"/>
        <w:jc w:val="left"/>
      </w:pPr>
      <w:r>
        <w:rPr>
          <w:noProof/>
          <w:lang w:eastAsia="fr-FR"/>
        </w:rPr>
        <mc:AlternateContent>
          <mc:Choice Requires="wps">
            <w:drawing>
              <wp:anchor distT="0" distB="0" distL="114300" distR="114300" simplePos="0" relativeHeight="251666432" behindDoc="0" locked="0" layoutInCell="1" allowOverlap="1" wp14:anchorId="4E1CB29D" wp14:editId="3DFD00D6">
                <wp:simplePos x="0" y="0"/>
                <wp:positionH relativeFrom="column">
                  <wp:posOffset>-356870</wp:posOffset>
                </wp:positionH>
                <wp:positionV relativeFrom="paragraph">
                  <wp:posOffset>1081405</wp:posOffset>
                </wp:positionV>
                <wp:extent cx="1181100" cy="488950"/>
                <wp:effectExtent l="19050" t="19050" r="19050" b="44450"/>
                <wp:wrapNone/>
                <wp:docPr id="7" name="Étoile à 8 branches 7"/>
                <wp:cNvGraphicFramePr/>
                <a:graphic xmlns:a="http://schemas.openxmlformats.org/drawingml/2006/main">
                  <a:graphicData uri="http://schemas.microsoft.com/office/word/2010/wordprocessingShape">
                    <wps:wsp>
                      <wps:cNvSpPr/>
                      <wps:spPr>
                        <a:xfrm>
                          <a:off x="0" y="0"/>
                          <a:ext cx="1181100" cy="48895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073B" w:rsidRPr="0020073B" w:rsidRDefault="0020073B" w:rsidP="0020073B">
                            <w:pPr>
                              <w:jc w:val="center"/>
                              <w:rPr>
                                <w:sz w:val="36"/>
                              </w:rPr>
                            </w:pPr>
                            <w:r w:rsidRPr="0020073B">
                              <w:rPr>
                                <w:sz w:val="36"/>
                              </w:rPr>
                              <w:t>III</w:t>
                            </w:r>
                            <w:r w:rsidR="00D51863">
                              <w:rPr>
                                <w:sz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CB29D"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Étoile à 8 branches 7" o:spid="_x0000_s1026" type="#_x0000_t58" style="position:absolute;margin-left:-28.1pt;margin-top:85.15pt;width:93pt;height: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" adj="2700" fillcolor="#5b9bd5 [3204]" strokecolor="#1f4d78 [1604]" strokeweight="1pt">
                <v:textbox>
                  <w:txbxContent>
                    <w:p w:rsidR="0020073B" w:rsidRPr="0020073B" w:rsidRDefault="0020073B" w:rsidP="0020073B">
                      <w:pPr>
                        <w:jc w:val="center"/>
                        <w:rPr>
                          <w:sz w:val="36"/>
                        </w:rPr>
                      </w:pPr>
                      <w:r w:rsidRPr="0020073B">
                        <w:rPr>
                          <w:sz w:val="36"/>
                        </w:rPr>
                        <w:t>III</w:t>
                      </w:r>
                      <w:r w:rsidR="00D51863">
                        <w:rPr>
                          <w:sz w:val="36"/>
                        </w:rPr>
                        <w:t>-V</w:t>
                      </w:r>
                    </w:p>
                  </w:txbxContent>
                </v:textbox>
              </v:shape>
            </w:pict>
          </mc:Fallback>
        </mc:AlternateContent>
      </w:r>
      <w:r w:rsidR="0020073B">
        <w:rPr>
          <w:noProof/>
          <w:lang w:eastAsia="fr-FR"/>
        </w:rPr>
        <mc:AlternateContent>
          <mc:Choice Requires="wps">
            <w:drawing>
              <wp:anchor distT="0" distB="0" distL="114300" distR="114300" simplePos="0" relativeHeight="251668480" behindDoc="0" locked="0" layoutInCell="1" allowOverlap="1" wp14:anchorId="17D29E97" wp14:editId="061AC2E0">
                <wp:simplePos x="0" y="0"/>
                <wp:positionH relativeFrom="column">
                  <wp:posOffset>1367155</wp:posOffset>
                </wp:positionH>
                <wp:positionV relativeFrom="paragraph">
                  <wp:posOffset>802005</wp:posOffset>
                </wp:positionV>
                <wp:extent cx="679450" cy="488950"/>
                <wp:effectExtent l="19050" t="19050" r="25400" b="44450"/>
                <wp:wrapNone/>
                <wp:docPr id="8" name="Étoile à 8 branches 8"/>
                <wp:cNvGraphicFramePr/>
                <a:graphic xmlns:a="http://schemas.openxmlformats.org/drawingml/2006/main">
                  <a:graphicData uri="http://schemas.microsoft.com/office/word/2010/wordprocessingShape">
                    <wps:wsp>
                      <wps:cNvSpPr/>
                      <wps:spPr>
                        <a:xfrm>
                          <a:off x="0" y="0"/>
                          <a:ext cx="679450" cy="48895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073B" w:rsidRPr="0020073B" w:rsidRDefault="0020073B" w:rsidP="0020073B">
                            <w:pPr>
                              <w:jc w:val="center"/>
                              <w:rPr>
                                <w:sz w:val="36"/>
                              </w:rPr>
                            </w:pPr>
                            <w:r w:rsidRPr="0020073B">
                              <w:rPr>
                                <w:sz w:val="36"/>
                              </w:rPr>
                              <w:t>I</w:t>
                            </w:r>
                            <w:r>
                              <w:rPr>
                                <w:sz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9E97" id="Étoile à 8 branches 8" o:spid="_x0000_s1027" type="#_x0000_t58" style="position:absolute;margin-left:107.65pt;margin-top:63.15pt;width:53.5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" adj="2700" fillcolor="#5b9bd5 [3204]" strokecolor="#1f4d78 [1604]" strokeweight="1pt">
                <v:textbox>
                  <w:txbxContent>
                    <w:p w:rsidR="0020073B" w:rsidRPr="0020073B" w:rsidRDefault="0020073B" w:rsidP="0020073B">
                      <w:pPr>
                        <w:jc w:val="center"/>
                        <w:rPr>
                          <w:sz w:val="36"/>
                        </w:rPr>
                      </w:pPr>
                      <w:r w:rsidRPr="0020073B">
                        <w:rPr>
                          <w:sz w:val="36"/>
                        </w:rPr>
                        <w:t>I</w:t>
                      </w:r>
                      <w:r>
                        <w:rPr>
                          <w:sz w:val="36"/>
                        </w:rPr>
                        <w:t>V</w:t>
                      </w:r>
                    </w:p>
                  </w:txbxContent>
                </v:textbox>
              </v:shape>
            </w:pict>
          </mc:Fallback>
        </mc:AlternateContent>
      </w:r>
      <w:r w:rsidR="0020073B">
        <w:rPr>
          <w:noProof/>
          <w:lang w:eastAsia="fr-FR"/>
        </w:rPr>
        <mc:AlternateContent>
          <mc:Choice Requires="wps">
            <w:drawing>
              <wp:anchor distT="0" distB="0" distL="114300" distR="114300" simplePos="0" relativeHeight="251662336" behindDoc="0" locked="0" layoutInCell="1" allowOverlap="1" wp14:anchorId="54C46934" wp14:editId="0E04C41D">
                <wp:simplePos x="0" y="0"/>
                <wp:positionH relativeFrom="column">
                  <wp:posOffset>1881505</wp:posOffset>
                </wp:positionH>
                <wp:positionV relativeFrom="paragraph">
                  <wp:posOffset>2148205</wp:posOffset>
                </wp:positionV>
                <wp:extent cx="355600" cy="488950"/>
                <wp:effectExtent l="19050" t="19050" r="44450" b="44450"/>
                <wp:wrapNone/>
                <wp:docPr id="5" name="Étoile à 8 branches 5"/>
                <wp:cNvGraphicFramePr/>
                <a:graphic xmlns:a="http://schemas.openxmlformats.org/drawingml/2006/main">
                  <a:graphicData uri="http://schemas.microsoft.com/office/word/2010/wordprocessingShape">
                    <wps:wsp>
                      <wps:cNvSpPr/>
                      <wps:spPr>
                        <a:xfrm>
                          <a:off x="0" y="0"/>
                          <a:ext cx="355600" cy="48895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073B" w:rsidRPr="0020073B" w:rsidRDefault="0020073B" w:rsidP="0020073B">
                            <w:pPr>
                              <w:jc w:val="center"/>
                              <w:rPr>
                                <w:sz w:val="36"/>
                              </w:rPr>
                            </w:pPr>
                            <w:r w:rsidRPr="0020073B">
                              <w:rPr>
                                <w:sz w:val="3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46934" id="Étoile à 8 branches 5" o:spid="_x0000_s1028" type="#_x0000_t58" style="position:absolute;margin-left:148.15pt;margin-top:169.15pt;width:28pt;height: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" adj="2700" fillcolor="#5b9bd5 [3204]" strokecolor="#1f4d78 [1604]" strokeweight="1pt">
                <v:textbox>
                  <w:txbxContent>
                    <w:p w:rsidR="0020073B" w:rsidRPr="0020073B" w:rsidRDefault="0020073B" w:rsidP="0020073B">
                      <w:pPr>
                        <w:jc w:val="center"/>
                        <w:rPr>
                          <w:sz w:val="36"/>
                        </w:rPr>
                      </w:pPr>
                      <w:r w:rsidRPr="0020073B">
                        <w:rPr>
                          <w:sz w:val="36"/>
                        </w:rPr>
                        <w:t>I</w:t>
                      </w:r>
                    </w:p>
                  </w:txbxContent>
                </v:textbox>
              </v:shape>
            </w:pict>
          </mc:Fallback>
        </mc:AlternateContent>
      </w:r>
      <w:r w:rsidR="0020073B">
        <w:rPr>
          <w:noProof/>
          <w:lang w:eastAsia="fr-FR"/>
        </w:rPr>
        <mc:AlternateContent>
          <mc:Choice Requires="wps">
            <w:drawing>
              <wp:anchor distT="0" distB="0" distL="114300" distR="114300" simplePos="0" relativeHeight="251664384" behindDoc="0" locked="0" layoutInCell="1" allowOverlap="1" wp14:anchorId="67E4464E" wp14:editId="3B69F9E6">
                <wp:simplePos x="0" y="0"/>
                <wp:positionH relativeFrom="column">
                  <wp:posOffset>294005</wp:posOffset>
                </wp:positionH>
                <wp:positionV relativeFrom="paragraph">
                  <wp:posOffset>544830</wp:posOffset>
                </wp:positionV>
                <wp:extent cx="533400" cy="539750"/>
                <wp:effectExtent l="19050" t="19050" r="38100" b="31750"/>
                <wp:wrapNone/>
                <wp:docPr id="6" name="Étoile à 8 branches 6"/>
                <wp:cNvGraphicFramePr/>
                <a:graphic xmlns:a="http://schemas.openxmlformats.org/drawingml/2006/main">
                  <a:graphicData uri="http://schemas.microsoft.com/office/word/2010/wordprocessingShape">
                    <wps:wsp>
                      <wps:cNvSpPr/>
                      <wps:spPr>
                        <a:xfrm>
                          <a:off x="0" y="0"/>
                          <a:ext cx="533400" cy="53975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073B" w:rsidRPr="0020073B" w:rsidRDefault="0020073B" w:rsidP="0020073B">
                            <w:pPr>
                              <w:jc w:val="center"/>
                              <w:rPr>
                                <w:sz w:val="28"/>
                              </w:rPr>
                            </w:pPr>
                            <w:r w:rsidRPr="0020073B">
                              <w:rPr>
                                <w:sz w:val="36"/>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4464E" id="Étoile à 8 branches 6" o:spid="_x0000_s1029" type="#_x0000_t58" style="position:absolute;margin-left:23.15pt;margin-top:42.9pt;width:42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" adj="2700" fillcolor="#5b9bd5 [3204]" strokecolor="#1f4d78 [1604]" strokeweight="1pt">
                <v:textbox>
                  <w:txbxContent>
                    <w:p w:rsidR="0020073B" w:rsidRPr="0020073B" w:rsidRDefault="0020073B" w:rsidP="0020073B">
                      <w:pPr>
                        <w:jc w:val="center"/>
                        <w:rPr>
                          <w:sz w:val="28"/>
                        </w:rPr>
                      </w:pPr>
                      <w:r w:rsidRPr="0020073B">
                        <w:rPr>
                          <w:sz w:val="36"/>
                        </w:rPr>
                        <w:t>II</w:t>
                      </w:r>
                    </w:p>
                  </w:txbxContent>
                </v:textbox>
              </v:shape>
            </w:pict>
          </mc:Fallback>
        </mc:AlternateContent>
      </w:r>
      <w:r w:rsidR="0020073B">
        <w:rPr>
          <w:noProof/>
          <w:lang w:eastAsia="fr-FR"/>
        </w:rPr>
        <mc:AlternateContent>
          <mc:Choice Requires="wps">
            <w:drawing>
              <wp:anchor distT="0" distB="0" distL="114300" distR="114300" simplePos="0" relativeHeight="251659264" behindDoc="0" locked="0" layoutInCell="1" allowOverlap="1" wp14:anchorId="6BA4C50B" wp14:editId="2B2824B1">
                <wp:simplePos x="0" y="0"/>
                <wp:positionH relativeFrom="column">
                  <wp:posOffset>2281555</wp:posOffset>
                </wp:positionH>
                <wp:positionV relativeFrom="paragraph">
                  <wp:posOffset>843280</wp:posOffset>
                </wp:positionV>
                <wp:extent cx="266700" cy="238125"/>
                <wp:effectExtent l="38100" t="38100" r="38100" b="47625"/>
                <wp:wrapNone/>
                <wp:docPr id="3" name="Étoile à 5 branches 3"/>
                <wp:cNvGraphicFramePr/>
                <a:graphic xmlns:a="http://schemas.openxmlformats.org/drawingml/2006/main">
                  <a:graphicData uri="http://schemas.microsoft.com/office/word/2010/wordprocessingShape">
                    <wps:wsp>
                      <wps:cNvSpPr/>
                      <wps:spPr>
                        <a:xfrm>
                          <a:off x="0" y="0"/>
                          <a:ext cx="266700" cy="2381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27CC53" id="Étoile à 5 branches 3" o:spid="_x0000_s1026" style="position:absolute;margin-left:179.65pt;margin-top:66.4pt;width:21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667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" path="m,90955r101871,1l133350,r31479,90956l266700,90955r-82416,56214l215765,238124,133350,181910,50935,238124,82416,147169,,90955xe" fillcolor="#5b9bd5 [3204]" strokecolor="#1f4d78 [1604]" strokeweight="1pt">
                <v:stroke joinstyle="miter"/>
                <v:path arrowok="t" o:connecttype="custom" o:connectlocs="0,90955;101871,90956;133350,0;164829,90956;266700,90955;184284,147169;215765,238124;133350,181910;50935,238124;82416,147169;0,90955" o:connectangles="0,0,0,0,0,0,0,0,0,0,0"/>
              </v:shape>
            </w:pict>
          </mc:Fallback>
        </mc:AlternateContent>
      </w:r>
      <w:r w:rsidR="00495D2F" w:rsidRPr="00495D2F">
        <w:rPr>
          <w:noProof/>
          <w:lang w:eastAsia="fr-FR"/>
        </w:rPr>
        <w:drawing>
          <wp:inline distT="0" distB="0" distL="0" distR="0" wp14:anchorId="3E147125" wp14:editId="31455FED">
            <wp:extent cx="5283835" cy="2381250"/>
            <wp:effectExtent l="0" t="0" r="0" b="0"/>
            <wp:docPr id="1" name="Image 1" descr="C:\Users\Administrateur\Documents\Chateau\Plans\plan rez de chauss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Documents\Chateau\Plans\plan rez de chaussé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267" t="11865" r="-14" b="12069"/>
                    <a:stretch/>
                  </pic:blipFill>
                  <pic:spPr bwMode="auto">
                    <a:xfrm>
                      <a:off x="0" y="0"/>
                      <a:ext cx="5285277" cy="2381900"/>
                    </a:xfrm>
                    <a:prstGeom prst="rect">
                      <a:avLst/>
                    </a:prstGeom>
                    <a:noFill/>
                    <a:ln>
                      <a:noFill/>
                    </a:ln>
                    <a:extLst>
                      <a:ext uri="{53640926-AAD7-44D8-BBD7-CCE9431645EC}">
                        <a14:shadowObscured xmlns:a14="http://schemas.microsoft.com/office/drawing/2010/main"/>
                      </a:ext>
                    </a:extLst>
                  </pic:spPr>
                </pic:pic>
              </a:graphicData>
            </a:graphic>
          </wp:inline>
        </w:drawing>
      </w:r>
    </w:p>
    <w:p w:rsidR="00495D2F" w:rsidRDefault="00D51863">
      <w:pPr>
        <w:suppressAutoHyphens w:val="0"/>
        <w:spacing w:after="200"/>
        <w:jc w:val="left"/>
        <w:rPr>
          <w:rFonts w:eastAsia="Times New Roman"/>
          <w:color w:val="365F91"/>
          <w:sz w:val="32"/>
          <w:szCs w:val="32"/>
        </w:rPr>
      </w:pPr>
      <w:r>
        <w:rPr>
          <w:noProof/>
        </w:rPr>
        <mc:AlternateContent>
          <mc:Choice Requires="wps">
            <w:drawing>
              <wp:anchor distT="0" distB="0" distL="114300" distR="114300" simplePos="0" relativeHeight="251678720" behindDoc="0" locked="0" layoutInCell="1" allowOverlap="1" wp14:anchorId="146BB1BF" wp14:editId="028E9AC5">
                <wp:simplePos x="0" y="0"/>
                <wp:positionH relativeFrom="column">
                  <wp:posOffset>3653155</wp:posOffset>
                </wp:positionH>
                <wp:positionV relativeFrom="paragraph">
                  <wp:posOffset>3302000</wp:posOffset>
                </wp:positionV>
                <wp:extent cx="2219325" cy="2876550"/>
                <wp:effectExtent l="0" t="0" r="9525" b="0"/>
                <wp:wrapNone/>
                <wp:docPr id="15" name="Zone de texte 15"/>
                <wp:cNvGraphicFramePr/>
                <a:graphic xmlns:a="http://schemas.openxmlformats.org/drawingml/2006/main">
                  <a:graphicData uri="http://schemas.microsoft.com/office/word/2010/wordprocessingShape">
                    <wps:wsp>
                      <wps:cNvSpPr txBox="1"/>
                      <wps:spPr>
                        <a:xfrm>
                          <a:off x="0" y="0"/>
                          <a:ext cx="2219325" cy="2876550"/>
                        </a:xfrm>
                        <a:prstGeom prst="rect">
                          <a:avLst/>
                        </a:prstGeom>
                        <a:solidFill>
                          <a:prstClr val="white"/>
                        </a:solidFill>
                        <a:ln>
                          <a:noFill/>
                        </a:ln>
                        <a:effectLst/>
                      </wps:spPr>
                      <wps:txbx>
                        <w:txbxContent>
                          <w:p w:rsidR="00D51863" w:rsidRPr="00D51863" w:rsidRDefault="00D51863" w:rsidP="00D51863">
                            <w:pPr>
                              <w:jc w:val="left"/>
                              <w:rPr>
                                <w:b/>
                                <w:sz w:val="32"/>
                              </w:rPr>
                            </w:pPr>
                            <w:r w:rsidRPr="00D51863">
                              <w:rPr>
                                <w:b/>
                                <w:sz w:val="32"/>
                              </w:rPr>
                              <w:t>Etapes</w:t>
                            </w:r>
                          </w:p>
                          <w:p w:rsidR="00D51863" w:rsidRPr="00D51863" w:rsidRDefault="00D51863" w:rsidP="00D51863">
                            <w:pPr>
                              <w:jc w:val="left"/>
                              <w:rPr>
                                <w:sz w:val="28"/>
                              </w:rPr>
                            </w:pPr>
                            <w:r w:rsidRPr="00D51863">
                              <w:rPr>
                                <w:sz w:val="28"/>
                              </w:rPr>
                              <w:t xml:space="preserve">I </w:t>
                            </w:r>
                            <w:r>
                              <w:rPr>
                                <w:sz w:val="28"/>
                              </w:rPr>
                              <w:t xml:space="preserve">   ) </w:t>
                            </w:r>
                            <w:r w:rsidRPr="00D51863">
                              <w:rPr>
                                <w:sz w:val="28"/>
                              </w:rPr>
                              <w:t>Extérieur</w:t>
                            </w:r>
                          </w:p>
                          <w:p w:rsidR="00D51863" w:rsidRPr="00D51863" w:rsidRDefault="00D51863" w:rsidP="00D51863">
                            <w:pPr>
                              <w:jc w:val="left"/>
                              <w:rPr>
                                <w:sz w:val="28"/>
                              </w:rPr>
                            </w:pPr>
                            <w:r w:rsidRPr="00D51863">
                              <w:rPr>
                                <w:sz w:val="28"/>
                              </w:rPr>
                              <w:t xml:space="preserve">II </w:t>
                            </w:r>
                            <w:r>
                              <w:rPr>
                                <w:sz w:val="28"/>
                              </w:rPr>
                              <w:t xml:space="preserve"> ) </w:t>
                            </w:r>
                            <w:r w:rsidRPr="00D51863">
                              <w:rPr>
                                <w:sz w:val="28"/>
                              </w:rPr>
                              <w:t>Cuisine</w:t>
                            </w:r>
                          </w:p>
                          <w:p w:rsidR="00D51863" w:rsidRPr="00D51863" w:rsidRDefault="00D51863" w:rsidP="00D51863">
                            <w:pPr>
                              <w:jc w:val="left"/>
                              <w:rPr>
                                <w:sz w:val="28"/>
                              </w:rPr>
                            </w:pPr>
                            <w:r w:rsidRPr="00D51863">
                              <w:rPr>
                                <w:sz w:val="28"/>
                              </w:rPr>
                              <w:t xml:space="preserve">III </w:t>
                            </w:r>
                            <w:r>
                              <w:rPr>
                                <w:sz w:val="28"/>
                              </w:rPr>
                              <w:t xml:space="preserve">) </w:t>
                            </w:r>
                            <w:r w:rsidRPr="00D51863">
                              <w:rPr>
                                <w:sz w:val="28"/>
                              </w:rPr>
                              <w:t>Escalier d’honneur</w:t>
                            </w:r>
                          </w:p>
                          <w:p w:rsidR="00D51863" w:rsidRPr="00D51863" w:rsidRDefault="00D51863" w:rsidP="00D51863">
                            <w:pPr>
                              <w:jc w:val="left"/>
                              <w:rPr>
                                <w:sz w:val="28"/>
                              </w:rPr>
                            </w:pPr>
                            <w:r w:rsidRPr="00D51863">
                              <w:rPr>
                                <w:sz w:val="28"/>
                              </w:rPr>
                              <w:t xml:space="preserve">IV </w:t>
                            </w:r>
                            <w:r>
                              <w:rPr>
                                <w:sz w:val="28"/>
                              </w:rPr>
                              <w:t xml:space="preserve">) </w:t>
                            </w:r>
                            <w:r w:rsidRPr="00D51863">
                              <w:rPr>
                                <w:sz w:val="28"/>
                              </w:rPr>
                              <w:t>Salon danseuse</w:t>
                            </w:r>
                          </w:p>
                          <w:p w:rsidR="00D51863" w:rsidRPr="00D51863" w:rsidRDefault="00D51863" w:rsidP="00D51863">
                            <w:pPr>
                              <w:jc w:val="left"/>
                              <w:rPr>
                                <w:sz w:val="28"/>
                              </w:rPr>
                            </w:pPr>
                            <w:r w:rsidRPr="00D51863">
                              <w:rPr>
                                <w:sz w:val="28"/>
                              </w:rPr>
                              <w:t>V</w:t>
                            </w:r>
                            <w:r w:rsidR="00827496">
                              <w:rPr>
                                <w:sz w:val="28"/>
                              </w:rPr>
                              <w:t xml:space="preserve">  </w:t>
                            </w:r>
                            <w:r>
                              <w:rPr>
                                <w:sz w:val="28"/>
                              </w:rPr>
                              <w:t>)</w:t>
                            </w:r>
                            <w:r w:rsidRPr="00D51863">
                              <w:rPr>
                                <w:sz w:val="28"/>
                              </w:rPr>
                              <w:t xml:space="preserve"> Escalier d’honneur</w:t>
                            </w:r>
                          </w:p>
                          <w:p w:rsidR="00D51863" w:rsidRPr="00D51863" w:rsidRDefault="00D51863" w:rsidP="00D51863">
                            <w:pPr>
                              <w:jc w:val="left"/>
                              <w:rPr>
                                <w:sz w:val="28"/>
                              </w:rPr>
                            </w:pPr>
                            <w:r w:rsidRPr="00D51863">
                              <w:rPr>
                                <w:sz w:val="28"/>
                              </w:rPr>
                              <w:t xml:space="preserve">VI </w:t>
                            </w:r>
                            <w:r w:rsidR="00827496">
                              <w:rPr>
                                <w:sz w:val="28"/>
                              </w:rPr>
                              <w:t xml:space="preserve">) </w:t>
                            </w:r>
                            <w:r w:rsidRPr="00D51863">
                              <w:rPr>
                                <w:sz w:val="28"/>
                              </w:rPr>
                              <w:t>Chambre Empire</w:t>
                            </w:r>
                          </w:p>
                          <w:p w:rsidR="00D51863" w:rsidRPr="00D51863" w:rsidRDefault="00D51863" w:rsidP="00D51863">
                            <w:pPr>
                              <w:jc w:val="left"/>
                              <w:rPr>
                                <w:sz w:val="28"/>
                              </w:rPr>
                            </w:pPr>
                            <w:r w:rsidRPr="00D51863">
                              <w:rPr>
                                <w:sz w:val="28"/>
                              </w:rPr>
                              <w:t>VII</w:t>
                            </w:r>
                            <w:r w:rsidR="00827496">
                              <w:rPr>
                                <w:sz w:val="28"/>
                              </w:rPr>
                              <w:t>)</w:t>
                            </w:r>
                            <w:r w:rsidRPr="00D51863">
                              <w:rPr>
                                <w:sz w:val="28"/>
                              </w:rPr>
                              <w:t xml:space="preserve"> Grenier</w:t>
                            </w:r>
                          </w:p>
                          <w:p w:rsidR="00D51863" w:rsidRPr="00D51863" w:rsidRDefault="00D51863" w:rsidP="00D51863">
                            <w:pPr>
                              <w:jc w:val="left"/>
                              <w:rPr>
                                <w:sz w:val="28"/>
                              </w:rPr>
                            </w:pPr>
                            <w:r w:rsidRPr="00D51863">
                              <w:rPr>
                                <w:sz w:val="28"/>
                              </w:rPr>
                              <w:t>VIII</w:t>
                            </w:r>
                            <w:r w:rsidR="00827496">
                              <w:rPr>
                                <w:sz w:val="28"/>
                              </w:rPr>
                              <w:t xml:space="preserve">) </w:t>
                            </w:r>
                            <w:r w:rsidRPr="00D51863">
                              <w:rPr>
                                <w:sz w:val="28"/>
                              </w:rPr>
                              <w:t xml:space="preserve"> Montebello</w:t>
                            </w:r>
                          </w:p>
                          <w:p w:rsidR="00D51863" w:rsidRPr="001005CE" w:rsidRDefault="00D51863" w:rsidP="00D51863">
                            <w:pPr>
                              <w:pStyle w:val="Lgend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BB1BF" id="_x0000_t202" coordsize="21600,21600" o:spt="202" path="m,l,21600r21600,l21600,xe">
                <v:stroke joinstyle="miter"/>
                <v:path gradientshapeok="t" o:connecttype="rect"/>
              </v:shapetype>
              <v:shape id="Zone de texte 15" o:spid="_x0000_s1030" type="#_x0000_t202" style="position:absolute;margin-left:287.65pt;margin-top:260pt;width:174.75pt;height: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" stroked="f">
                <v:textbox inset="0,0,0,0">
                  <w:txbxContent>
                    <w:p w:rsidR="00D51863" w:rsidRPr="00D51863" w:rsidRDefault="00D51863" w:rsidP="00D51863">
                      <w:pPr>
                        <w:jc w:val="left"/>
                        <w:rPr>
                          <w:b/>
                          <w:sz w:val="32"/>
                        </w:rPr>
                      </w:pPr>
                      <w:r w:rsidRPr="00D51863">
                        <w:rPr>
                          <w:b/>
                          <w:sz w:val="32"/>
                        </w:rPr>
                        <w:t>Etapes</w:t>
                      </w:r>
                    </w:p>
                    <w:p w:rsidR="00D51863" w:rsidRPr="00D51863" w:rsidRDefault="00D51863" w:rsidP="00D51863">
                      <w:pPr>
                        <w:jc w:val="left"/>
                        <w:rPr>
                          <w:sz w:val="28"/>
                        </w:rPr>
                      </w:pPr>
                      <w:r w:rsidRPr="00D51863">
                        <w:rPr>
                          <w:sz w:val="28"/>
                        </w:rPr>
                        <w:t xml:space="preserve">I </w:t>
                      </w:r>
                      <w:r>
                        <w:rPr>
                          <w:sz w:val="28"/>
                        </w:rPr>
                        <w:t xml:space="preserve">   ) </w:t>
                      </w:r>
                      <w:r w:rsidRPr="00D51863">
                        <w:rPr>
                          <w:sz w:val="28"/>
                        </w:rPr>
                        <w:t>Extérieur</w:t>
                      </w:r>
                    </w:p>
                    <w:p w:rsidR="00D51863" w:rsidRPr="00D51863" w:rsidRDefault="00D51863" w:rsidP="00D51863">
                      <w:pPr>
                        <w:jc w:val="left"/>
                        <w:rPr>
                          <w:sz w:val="28"/>
                        </w:rPr>
                      </w:pPr>
                      <w:r w:rsidRPr="00D51863">
                        <w:rPr>
                          <w:sz w:val="28"/>
                        </w:rPr>
                        <w:t xml:space="preserve">II </w:t>
                      </w:r>
                      <w:r>
                        <w:rPr>
                          <w:sz w:val="28"/>
                        </w:rPr>
                        <w:t xml:space="preserve"> ) </w:t>
                      </w:r>
                      <w:r w:rsidRPr="00D51863">
                        <w:rPr>
                          <w:sz w:val="28"/>
                        </w:rPr>
                        <w:t>Cuisine</w:t>
                      </w:r>
                    </w:p>
                    <w:p w:rsidR="00D51863" w:rsidRPr="00D51863" w:rsidRDefault="00D51863" w:rsidP="00D51863">
                      <w:pPr>
                        <w:jc w:val="left"/>
                        <w:rPr>
                          <w:sz w:val="28"/>
                        </w:rPr>
                      </w:pPr>
                      <w:r w:rsidRPr="00D51863">
                        <w:rPr>
                          <w:sz w:val="28"/>
                        </w:rPr>
                        <w:t xml:space="preserve">III </w:t>
                      </w:r>
                      <w:r>
                        <w:rPr>
                          <w:sz w:val="28"/>
                        </w:rPr>
                        <w:t xml:space="preserve">) </w:t>
                      </w:r>
                      <w:r w:rsidRPr="00D51863">
                        <w:rPr>
                          <w:sz w:val="28"/>
                        </w:rPr>
                        <w:t>Escalier d’honneur</w:t>
                      </w:r>
                    </w:p>
                    <w:p w:rsidR="00D51863" w:rsidRPr="00D51863" w:rsidRDefault="00D51863" w:rsidP="00D51863">
                      <w:pPr>
                        <w:jc w:val="left"/>
                        <w:rPr>
                          <w:sz w:val="28"/>
                        </w:rPr>
                      </w:pPr>
                      <w:r w:rsidRPr="00D51863">
                        <w:rPr>
                          <w:sz w:val="28"/>
                        </w:rPr>
                        <w:t xml:space="preserve">IV </w:t>
                      </w:r>
                      <w:r>
                        <w:rPr>
                          <w:sz w:val="28"/>
                        </w:rPr>
                        <w:t xml:space="preserve">) </w:t>
                      </w:r>
                      <w:r w:rsidRPr="00D51863">
                        <w:rPr>
                          <w:sz w:val="28"/>
                        </w:rPr>
                        <w:t>Salon danseuse</w:t>
                      </w:r>
                    </w:p>
                    <w:p w:rsidR="00D51863" w:rsidRPr="00D51863" w:rsidRDefault="00D51863" w:rsidP="00D51863">
                      <w:pPr>
                        <w:jc w:val="left"/>
                        <w:rPr>
                          <w:sz w:val="28"/>
                        </w:rPr>
                      </w:pPr>
                      <w:r w:rsidRPr="00D51863">
                        <w:rPr>
                          <w:sz w:val="28"/>
                        </w:rPr>
                        <w:t>V</w:t>
                      </w:r>
                      <w:r w:rsidR="00827496">
                        <w:rPr>
                          <w:sz w:val="28"/>
                        </w:rPr>
                        <w:t xml:space="preserve">  </w:t>
                      </w:r>
                      <w:r>
                        <w:rPr>
                          <w:sz w:val="28"/>
                        </w:rPr>
                        <w:t>)</w:t>
                      </w:r>
                      <w:r w:rsidRPr="00D51863">
                        <w:rPr>
                          <w:sz w:val="28"/>
                        </w:rPr>
                        <w:t xml:space="preserve"> Escalier d’honneur</w:t>
                      </w:r>
                    </w:p>
                    <w:p w:rsidR="00D51863" w:rsidRPr="00D51863" w:rsidRDefault="00D51863" w:rsidP="00D51863">
                      <w:pPr>
                        <w:jc w:val="left"/>
                        <w:rPr>
                          <w:sz w:val="28"/>
                        </w:rPr>
                      </w:pPr>
                      <w:r w:rsidRPr="00D51863">
                        <w:rPr>
                          <w:sz w:val="28"/>
                        </w:rPr>
                        <w:t xml:space="preserve">VI </w:t>
                      </w:r>
                      <w:r w:rsidR="00827496">
                        <w:rPr>
                          <w:sz w:val="28"/>
                        </w:rPr>
                        <w:t xml:space="preserve">) </w:t>
                      </w:r>
                      <w:r w:rsidRPr="00D51863">
                        <w:rPr>
                          <w:sz w:val="28"/>
                        </w:rPr>
                        <w:t>Chambre Empire</w:t>
                      </w:r>
                    </w:p>
                    <w:p w:rsidR="00D51863" w:rsidRPr="00D51863" w:rsidRDefault="00D51863" w:rsidP="00D51863">
                      <w:pPr>
                        <w:jc w:val="left"/>
                        <w:rPr>
                          <w:sz w:val="28"/>
                        </w:rPr>
                      </w:pPr>
                      <w:r w:rsidRPr="00D51863">
                        <w:rPr>
                          <w:sz w:val="28"/>
                        </w:rPr>
                        <w:t>VII</w:t>
                      </w:r>
                      <w:r w:rsidR="00827496">
                        <w:rPr>
                          <w:sz w:val="28"/>
                        </w:rPr>
                        <w:t>)</w:t>
                      </w:r>
                      <w:r w:rsidRPr="00D51863">
                        <w:rPr>
                          <w:sz w:val="28"/>
                        </w:rPr>
                        <w:t xml:space="preserve"> Grenier</w:t>
                      </w:r>
                    </w:p>
                    <w:p w:rsidR="00D51863" w:rsidRPr="00D51863" w:rsidRDefault="00D51863" w:rsidP="00D51863">
                      <w:pPr>
                        <w:jc w:val="left"/>
                        <w:rPr>
                          <w:sz w:val="28"/>
                        </w:rPr>
                      </w:pPr>
                      <w:r w:rsidRPr="00D51863">
                        <w:rPr>
                          <w:sz w:val="28"/>
                        </w:rPr>
                        <w:t>VIII</w:t>
                      </w:r>
                      <w:r w:rsidR="00827496">
                        <w:rPr>
                          <w:sz w:val="28"/>
                        </w:rPr>
                        <w:t xml:space="preserve">) </w:t>
                      </w:r>
                      <w:r w:rsidRPr="00D51863">
                        <w:rPr>
                          <w:sz w:val="28"/>
                        </w:rPr>
                        <w:t xml:space="preserve"> Montebello</w:t>
                      </w:r>
                    </w:p>
                    <w:p w:rsidR="00D51863" w:rsidRPr="001005CE" w:rsidRDefault="00D51863" w:rsidP="00D51863">
                      <w:pPr>
                        <w:pStyle w:val="Lgende"/>
                        <w:rPr>
                          <w:noProof/>
                        </w:rPr>
                      </w:pPr>
                    </w:p>
                  </w:txbxContent>
                </v:textbox>
              </v:shape>
            </w:pict>
          </mc:Fallback>
        </mc:AlternateContent>
      </w:r>
      <w:r>
        <w:rPr>
          <w:noProof/>
          <w:lang w:eastAsia="fr-FR"/>
        </w:rPr>
        <mc:AlternateContent>
          <mc:Choice Requires="wps">
            <w:drawing>
              <wp:anchor distT="0" distB="0" distL="114300" distR="114300" simplePos="0" relativeHeight="251676672" behindDoc="0" locked="0" layoutInCell="1" allowOverlap="1" wp14:anchorId="4014F9F6" wp14:editId="7FC62BD4">
                <wp:simplePos x="0" y="0"/>
                <wp:positionH relativeFrom="column">
                  <wp:posOffset>2586355</wp:posOffset>
                </wp:positionH>
                <wp:positionV relativeFrom="paragraph">
                  <wp:posOffset>3492500</wp:posOffset>
                </wp:positionV>
                <wp:extent cx="981075" cy="657225"/>
                <wp:effectExtent l="19050" t="19050" r="47625" b="47625"/>
                <wp:wrapNone/>
                <wp:docPr id="14" name="Étoile à 8 branches 14"/>
                <wp:cNvGraphicFramePr/>
                <a:graphic xmlns:a="http://schemas.openxmlformats.org/drawingml/2006/main">
                  <a:graphicData uri="http://schemas.microsoft.com/office/word/2010/wordprocessingShape">
                    <wps:wsp>
                      <wps:cNvSpPr/>
                      <wps:spPr>
                        <a:xfrm>
                          <a:off x="0" y="0"/>
                          <a:ext cx="981075" cy="65722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1863" w:rsidRPr="0020073B" w:rsidRDefault="00D51863" w:rsidP="00D51863">
                            <w:pPr>
                              <w:jc w:val="center"/>
                              <w:rPr>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4F9F6" id="Étoile à 8 branches 14" o:spid="_x0000_s1031" type="#_x0000_t58" style="position:absolute;margin-left:203.65pt;margin-top:275pt;width:77.25pt;height:5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" adj="2700" fillcolor="#5b9bd5 [3204]" strokecolor="#1f4d78 [1604]" strokeweight="1pt">
                <v:textbox>
                  <w:txbxContent>
                    <w:p w:rsidR="00D51863" w:rsidRPr="0020073B" w:rsidRDefault="00D51863" w:rsidP="00D51863">
                      <w:pPr>
                        <w:jc w:val="center"/>
                        <w:rPr>
                          <w:sz w:val="36"/>
                        </w:rPr>
                      </w:pP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684A8CAF" wp14:editId="0F03F868">
                <wp:simplePos x="0" y="0"/>
                <wp:positionH relativeFrom="column">
                  <wp:posOffset>-137795</wp:posOffset>
                </wp:positionH>
                <wp:positionV relativeFrom="paragraph">
                  <wp:posOffset>3495675</wp:posOffset>
                </wp:positionV>
                <wp:extent cx="1898650" cy="863600"/>
                <wp:effectExtent l="38100" t="19050" r="6350" b="31750"/>
                <wp:wrapNone/>
                <wp:docPr id="4" name="Étoile à 5 branches 4"/>
                <wp:cNvGraphicFramePr/>
                <a:graphic xmlns:a="http://schemas.openxmlformats.org/drawingml/2006/main">
                  <a:graphicData uri="http://schemas.microsoft.com/office/word/2010/wordprocessingShape">
                    <wps:wsp>
                      <wps:cNvSpPr/>
                      <wps:spPr>
                        <a:xfrm>
                          <a:off x="0" y="0"/>
                          <a:ext cx="1898650" cy="863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1863" w:rsidRDefault="00D51863" w:rsidP="00D51863">
                            <w:pPr>
                              <w:jc w:val="center"/>
                            </w:pPr>
                            <w:r>
                              <w:t>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8CAF" id="Étoile à 5 branches 4" o:spid="_x0000_s1032" style="position:absolute;margin-left:-10.85pt;margin-top:275.25pt;width:149.5pt;height: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98650,8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" adj="-11796480,,5400" path="m2,329865r725222,2l949325,r224101,329867l1898648,329865,1311928,533732r224111,329866l949325,659727,362611,863598,586722,533732,2,329865xe" fillcolor="#5b9bd5 [3204]" strokecolor="#1f4d78 [1604]" strokeweight="1pt">
                <v:stroke joinstyle="miter"/>
                <v:formulas/>
                <v:path arrowok="t" o:connecttype="custom" o:connectlocs="2,329865;725224,329867;949325,0;1173426,329867;1898648,329865;1311928,533732;1536039,863598;949325,659727;362611,863598;586722,533732;2,329865" o:connectangles="0,0,0,0,0,0,0,0,0,0,0" textboxrect="0,0,1898650,863600"/>
                <v:textbox>
                  <w:txbxContent>
                    <w:p w:rsidR="00D51863" w:rsidRDefault="00D51863" w:rsidP="00D51863">
                      <w:pPr>
                        <w:jc w:val="center"/>
                      </w:pPr>
                      <w:r>
                        <w:t>Accueil</w:t>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14:anchorId="265D77AA" wp14:editId="6AC46BFA">
                <wp:simplePos x="0" y="0"/>
                <wp:positionH relativeFrom="column">
                  <wp:posOffset>770255</wp:posOffset>
                </wp:positionH>
                <wp:positionV relativeFrom="paragraph">
                  <wp:posOffset>803275</wp:posOffset>
                </wp:positionV>
                <wp:extent cx="2749550" cy="723900"/>
                <wp:effectExtent l="38100" t="19050" r="12700" b="38100"/>
                <wp:wrapNone/>
                <wp:docPr id="10" name="Étoile à 8 branches 10"/>
                <wp:cNvGraphicFramePr/>
                <a:graphic xmlns:a="http://schemas.openxmlformats.org/drawingml/2006/main">
                  <a:graphicData uri="http://schemas.microsoft.com/office/word/2010/wordprocessingShape">
                    <wps:wsp>
                      <wps:cNvSpPr/>
                      <wps:spPr>
                        <a:xfrm>
                          <a:off x="0" y="0"/>
                          <a:ext cx="2749550" cy="72390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1863" w:rsidRPr="0020073B" w:rsidRDefault="00D51863" w:rsidP="00D51863">
                            <w:pPr>
                              <w:jc w:val="center"/>
                              <w:rPr>
                                <w:sz w:val="36"/>
                              </w:rPr>
                            </w:pPr>
                            <w:r>
                              <w:rPr>
                                <w:sz w:val="36"/>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77AA" id="Étoile à 8 branches 10" o:spid="_x0000_s1033" type="#_x0000_t58" style="position:absolute;margin-left:60.65pt;margin-top:63.25pt;width:216.5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" adj="2700" fillcolor="#5b9bd5 [3204]" strokecolor="#1f4d78 [1604]" strokeweight="1pt">
                <v:textbox>
                  <w:txbxContent>
                    <w:p w:rsidR="00D51863" w:rsidRPr="0020073B" w:rsidRDefault="00D51863" w:rsidP="00D51863">
                      <w:pPr>
                        <w:jc w:val="center"/>
                        <w:rPr>
                          <w:sz w:val="36"/>
                        </w:rPr>
                      </w:pPr>
                      <w:r>
                        <w:rPr>
                          <w:sz w:val="36"/>
                        </w:rPr>
                        <w:t>VII</w:t>
                      </w:r>
                    </w:p>
                  </w:txbxContent>
                </v:textbox>
              </v:shape>
            </w:pict>
          </mc:Fallback>
        </mc:AlternateContent>
      </w:r>
      <w:r>
        <w:rPr>
          <w:noProof/>
          <w:lang w:eastAsia="fr-FR"/>
        </w:rPr>
        <mc:AlternateContent>
          <mc:Choice Requires="wps">
            <w:drawing>
              <wp:anchor distT="0" distB="0" distL="114300" distR="114300" simplePos="0" relativeHeight="251674624" behindDoc="0" locked="0" layoutInCell="1" allowOverlap="1" wp14:anchorId="0C6F5102" wp14:editId="25835E85">
                <wp:simplePos x="0" y="0"/>
                <wp:positionH relativeFrom="column">
                  <wp:posOffset>3570605</wp:posOffset>
                </wp:positionH>
                <wp:positionV relativeFrom="paragraph">
                  <wp:posOffset>1444625</wp:posOffset>
                </wp:positionV>
                <wp:extent cx="1111250" cy="488950"/>
                <wp:effectExtent l="19050" t="19050" r="12700" b="44450"/>
                <wp:wrapNone/>
                <wp:docPr id="11" name="Étoile à 8 branches 11"/>
                <wp:cNvGraphicFramePr/>
                <a:graphic xmlns:a="http://schemas.openxmlformats.org/drawingml/2006/main">
                  <a:graphicData uri="http://schemas.microsoft.com/office/word/2010/wordprocessingShape">
                    <wps:wsp>
                      <wps:cNvSpPr/>
                      <wps:spPr>
                        <a:xfrm>
                          <a:off x="0" y="0"/>
                          <a:ext cx="1111250" cy="48895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1863" w:rsidRPr="0020073B" w:rsidRDefault="00D51863" w:rsidP="00D51863">
                            <w:pPr>
                              <w:jc w:val="center"/>
                              <w:rPr>
                                <w:sz w:val="36"/>
                              </w:rPr>
                            </w:pPr>
                            <w:r>
                              <w:rPr>
                                <w:sz w:val="36"/>
                              </w:rPr>
                              <w:t>VII</w:t>
                            </w:r>
                            <w:r>
                              <w:rPr>
                                <w:sz w:val="3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5102" id="Étoile à 8 branches 11" o:spid="_x0000_s1034" type="#_x0000_t58" style="position:absolute;margin-left:281.15pt;margin-top:113.75pt;width:87.5pt;height: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" adj="2700" fillcolor="#5b9bd5 [3204]" strokecolor="#1f4d78 [1604]" strokeweight="1pt">
                <v:textbox>
                  <w:txbxContent>
                    <w:p w:rsidR="00D51863" w:rsidRPr="0020073B" w:rsidRDefault="00D51863" w:rsidP="00D51863">
                      <w:pPr>
                        <w:jc w:val="center"/>
                        <w:rPr>
                          <w:sz w:val="36"/>
                        </w:rPr>
                      </w:pPr>
                      <w:r>
                        <w:rPr>
                          <w:sz w:val="36"/>
                        </w:rPr>
                        <w:t>VII</w:t>
                      </w:r>
                      <w:r>
                        <w:rPr>
                          <w:sz w:val="36"/>
                        </w:rPr>
                        <w:t>I</w:t>
                      </w:r>
                    </w:p>
                  </w:txbxContent>
                </v:textbox>
              </v:shape>
            </w:pict>
          </mc:Fallback>
        </mc:AlternateContent>
      </w:r>
      <w:r w:rsidR="0020073B">
        <w:rPr>
          <w:noProof/>
          <w:lang w:eastAsia="fr-FR"/>
        </w:rPr>
        <mc:AlternateContent>
          <mc:Choice Requires="wps">
            <w:drawing>
              <wp:anchor distT="0" distB="0" distL="114300" distR="114300" simplePos="0" relativeHeight="251670528" behindDoc="0" locked="0" layoutInCell="1" allowOverlap="1" wp14:anchorId="3BCDCEE9" wp14:editId="61879C21">
                <wp:simplePos x="0" y="0"/>
                <wp:positionH relativeFrom="column">
                  <wp:posOffset>128905</wp:posOffset>
                </wp:positionH>
                <wp:positionV relativeFrom="paragraph">
                  <wp:posOffset>1527175</wp:posOffset>
                </wp:positionV>
                <wp:extent cx="660400" cy="488950"/>
                <wp:effectExtent l="19050" t="19050" r="25400" b="44450"/>
                <wp:wrapNone/>
                <wp:docPr id="9" name="Étoile à 8 branches 9"/>
                <wp:cNvGraphicFramePr/>
                <a:graphic xmlns:a="http://schemas.openxmlformats.org/drawingml/2006/main">
                  <a:graphicData uri="http://schemas.microsoft.com/office/word/2010/wordprocessingShape">
                    <wps:wsp>
                      <wps:cNvSpPr/>
                      <wps:spPr>
                        <a:xfrm>
                          <a:off x="0" y="0"/>
                          <a:ext cx="660400" cy="48895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073B" w:rsidRPr="0020073B" w:rsidRDefault="0020073B" w:rsidP="0020073B">
                            <w:pPr>
                              <w:jc w:val="center"/>
                              <w:rPr>
                                <w:sz w:val="36"/>
                              </w:rPr>
                            </w:pPr>
                            <w:r>
                              <w:rPr>
                                <w:sz w:val="36"/>
                              </w:rPr>
                              <w:t>V</w:t>
                            </w:r>
                            <w:r w:rsidRPr="0020073B">
                              <w:rPr>
                                <w:sz w:val="3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CEE9" id="Étoile à 8 branches 9" o:spid="_x0000_s1035" type="#_x0000_t58" style="position:absolute;margin-left:10.15pt;margin-top:120.25pt;width:52pt;height: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" adj="2700" fillcolor="#5b9bd5 [3204]" strokecolor="#1f4d78 [1604]" strokeweight="1pt">
                <v:textbox>
                  <w:txbxContent>
                    <w:p w:rsidR="0020073B" w:rsidRPr="0020073B" w:rsidRDefault="0020073B" w:rsidP="0020073B">
                      <w:pPr>
                        <w:jc w:val="center"/>
                        <w:rPr>
                          <w:sz w:val="36"/>
                        </w:rPr>
                      </w:pPr>
                      <w:r>
                        <w:rPr>
                          <w:sz w:val="36"/>
                        </w:rPr>
                        <w:t>V</w:t>
                      </w:r>
                      <w:r w:rsidRPr="0020073B">
                        <w:rPr>
                          <w:sz w:val="36"/>
                        </w:rPr>
                        <w:t>I</w:t>
                      </w:r>
                    </w:p>
                  </w:txbxContent>
                </v:textbox>
              </v:shape>
            </w:pict>
          </mc:Fallback>
        </mc:AlternateContent>
      </w:r>
      <w:r w:rsidR="00495D2F" w:rsidRPr="00495D2F">
        <w:rPr>
          <w:noProof/>
          <w:lang w:eastAsia="fr-FR"/>
        </w:rPr>
        <w:drawing>
          <wp:inline distT="0" distB="0" distL="0" distR="0">
            <wp:extent cx="4759960" cy="2209800"/>
            <wp:effectExtent l="0" t="0" r="2540" b="0"/>
            <wp:docPr id="2" name="Image 2" descr="C:\Users\Administrateur\Documents\Chateau\Plans\plan 1er étage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eur\Documents\Chateau\Plans\plan 1er étage_0001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62" t="11234" b="20175"/>
                    <a:stretch/>
                  </pic:blipFill>
                  <pic:spPr bwMode="auto">
                    <a:xfrm>
                      <a:off x="0" y="0"/>
                      <a:ext cx="4760562" cy="2210079"/>
                    </a:xfrm>
                    <a:prstGeom prst="rect">
                      <a:avLst/>
                    </a:prstGeom>
                    <a:noFill/>
                    <a:ln>
                      <a:noFill/>
                    </a:ln>
                    <a:extLst>
                      <a:ext uri="{53640926-AAD7-44D8-BBD7-CCE9431645EC}">
                        <a14:shadowObscured xmlns:a14="http://schemas.microsoft.com/office/drawing/2010/main"/>
                      </a:ext>
                    </a:extLst>
                  </pic:spPr>
                </pic:pic>
              </a:graphicData>
            </a:graphic>
          </wp:inline>
        </w:drawing>
      </w:r>
      <w:r w:rsidR="00495D2F">
        <w:br w:type="page"/>
      </w:r>
    </w:p>
    <w:p w:rsidR="00827496" w:rsidRDefault="00827496" w:rsidP="00827496">
      <w:pPr>
        <w:suppressAutoHyphens w:val="0"/>
        <w:spacing w:after="200"/>
        <w:jc w:val="center"/>
      </w:pPr>
      <w:r>
        <w:rPr>
          <w:noProof/>
          <w:lang w:eastAsia="fr-FR"/>
        </w:rPr>
        <w:lastRenderedPageBreak/>
        <mc:AlternateContent>
          <mc:Choice Requires="wps">
            <w:drawing>
              <wp:inline distT="0" distB="0" distL="0" distR="0">
                <wp:extent cx="3810000" cy="1247775"/>
                <wp:effectExtent l="38100" t="19050" r="38100" b="47625"/>
                <wp:docPr id="16" name="Étoile à 8 branches 16"/>
                <wp:cNvGraphicFramePr/>
                <a:graphic xmlns:a="http://schemas.openxmlformats.org/drawingml/2006/main">
                  <a:graphicData uri="http://schemas.microsoft.com/office/word/2010/wordprocessingShape">
                    <wps:wsp>
                      <wps:cNvSpPr/>
                      <wps:spPr>
                        <a:xfrm>
                          <a:off x="0" y="0"/>
                          <a:ext cx="3810000" cy="124777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5412" w:rsidRPr="00345412" w:rsidRDefault="00827496" w:rsidP="00827496">
                            <w:pPr>
                              <w:jc w:val="center"/>
                              <w:rPr>
                                <w:sz w:val="32"/>
                              </w:rPr>
                            </w:pPr>
                            <w:r w:rsidRPr="00345412">
                              <w:rPr>
                                <w:sz w:val="32"/>
                              </w:rPr>
                              <w:t>I</w:t>
                            </w:r>
                            <w:r w:rsidRPr="00345412">
                              <w:rPr>
                                <w:sz w:val="32"/>
                              </w:rPr>
                              <w:t xml:space="preserve"> </w:t>
                            </w:r>
                          </w:p>
                          <w:p w:rsidR="00827496" w:rsidRPr="00345412" w:rsidRDefault="00345412" w:rsidP="00827496">
                            <w:pPr>
                              <w:jc w:val="center"/>
                              <w:rPr>
                                <w:sz w:val="32"/>
                              </w:rPr>
                            </w:pPr>
                            <w:r w:rsidRPr="00345412">
                              <w:rPr>
                                <w:sz w:val="32"/>
                              </w:rPr>
                              <w:t>Extérieur</w:t>
                            </w:r>
                          </w:p>
                          <w:p w:rsidR="00827496" w:rsidRPr="00345412" w:rsidRDefault="00827496" w:rsidP="00827496">
                            <w:pPr>
                              <w:jc w:val="center"/>
                              <w:rPr>
                                <w:sz w:val="32"/>
                              </w:rPr>
                            </w:pPr>
                            <w:r w:rsidRPr="00345412">
                              <w:rPr>
                                <w:sz w:val="32"/>
                              </w:rPr>
                              <w:t>18h30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Étoile à 8 branches 16" o:spid="_x0000_s1036" type="#_x0000_t58" style="width:300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" adj="2700" fillcolor="#5b9bd5 [3204]" strokecolor="#1f4d78 [1604]" strokeweight="1pt">
                <v:textbox>
                  <w:txbxContent>
                    <w:p w:rsidR="00345412" w:rsidRPr="00345412" w:rsidRDefault="00827496" w:rsidP="00827496">
                      <w:pPr>
                        <w:jc w:val="center"/>
                        <w:rPr>
                          <w:sz w:val="32"/>
                        </w:rPr>
                      </w:pPr>
                      <w:r w:rsidRPr="00345412">
                        <w:rPr>
                          <w:sz w:val="32"/>
                        </w:rPr>
                        <w:t>I</w:t>
                      </w:r>
                      <w:r w:rsidRPr="00345412">
                        <w:rPr>
                          <w:sz w:val="32"/>
                        </w:rPr>
                        <w:t xml:space="preserve"> </w:t>
                      </w:r>
                    </w:p>
                    <w:p w:rsidR="00827496" w:rsidRPr="00345412" w:rsidRDefault="00345412" w:rsidP="00827496">
                      <w:pPr>
                        <w:jc w:val="center"/>
                        <w:rPr>
                          <w:sz w:val="32"/>
                        </w:rPr>
                      </w:pPr>
                      <w:r w:rsidRPr="00345412">
                        <w:rPr>
                          <w:sz w:val="32"/>
                        </w:rPr>
                        <w:t>Extérieur</w:t>
                      </w:r>
                    </w:p>
                    <w:p w:rsidR="00827496" w:rsidRPr="00345412" w:rsidRDefault="00827496" w:rsidP="00827496">
                      <w:pPr>
                        <w:jc w:val="center"/>
                        <w:rPr>
                          <w:sz w:val="32"/>
                        </w:rPr>
                      </w:pPr>
                      <w:r w:rsidRPr="00345412">
                        <w:rPr>
                          <w:sz w:val="32"/>
                        </w:rPr>
                        <w:t>18h30</w:t>
                      </w:r>
                    </w:p>
                  </w:txbxContent>
                </v:textbox>
                <w10:anchorlock/>
              </v:shape>
            </w:pict>
          </mc:Fallback>
        </mc:AlternateContent>
      </w:r>
    </w:p>
    <w:p w:rsidR="00B758C2" w:rsidRDefault="00B758C2" w:rsidP="00B758C2">
      <w:pPr>
        <w:suppressAutoHyphens w:val="0"/>
        <w:spacing w:after="200"/>
        <w:jc w:val="left"/>
      </w:pPr>
      <w:r>
        <w:t xml:space="preserve">Personnages : </w:t>
      </w:r>
      <w:r>
        <w:t>Kévin (le fantome)</w:t>
      </w:r>
    </w:p>
    <w:p w:rsidR="00827496" w:rsidRDefault="00827496">
      <w:pPr>
        <w:suppressAutoHyphens w:val="0"/>
        <w:spacing w:after="200"/>
        <w:jc w:val="left"/>
      </w:pPr>
      <w:r>
        <w:t>Déplacement dans la cour. Explication extérieur du lieu. La lumière extérieure éclaire le château. A la fin de l’explication, les hôtes sont emmenés au bar. Un personnage les attend.</w:t>
      </w:r>
    </w:p>
    <w:p w:rsidR="00827496" w:rsidRDefault="00827496">
      <w:pPr>
        <w:suppressAutoHyphens w:val="0"/>
        <w:spacing w:after="200"/>
        <w:jc w:val="left"/>
      </w:pPr>
      <w:r>
        <w:t>Une fois que les hôtes sont tous rentrées le personnage de l’entrée qui ne bouge pas, ferme bruillament la porte. On entend alors les bruits du cuisinier…</w:t>
      </w:r>
    </w:p>
    <w:p w:rsidR="00827496" w:rsidRDefault="00345412" w:rsidP="00827496">
      <w:pPr>
        <w:suppressAutoHyphens w:val="0"/>
        <w:spacing w:after="200"/>
        <w:jc w:val="center"/>
      </w:pPr>
      <w:r>
        <w:rPr>
          <w:noProof/>
          <w:lang w:eastAsia="fr-FR"/>
        </w:rPr>
        <mc:AlternateContent>
          <mc:Choice Requires="wps">
            <w:drawing>
              <wp:inline distT="0" distB="0" distL="0" distR="0" wp14:anchorId="38EE62A9" wp14:editId="2C4BD074">
                <wp:extent cx="3810000" cy="1247775"/>
                <wp:effectExtent l="38100" t="19050" r="38100" b="47625"/>
                <wp:docPr id="23" name="Étoile à 8 branches 23"/>
                <wp:cNvGraphicFramePr/>
                <a:graphic xmlns:a="http://schemas.openxmlformats.org/drawingml/2006/main">
                  <a:graphicData uri="http://schemas.microsoft.com/office/word/2010/wordprocessingShape">
                    <wps:wsp>
                      <wps:cNvSpPr/>
                      <wps:spPr>
                        <a:xfrm>
                          <a:off x="0" y="0"/>
                          <a:ext cx="3810000" cy="124777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5412" w:rsidRPr="00345412" w:rsidRDefault="00345412" w:rsidP="00345412">
                            <w:pPr>
                              <w:jc w:val="center"/>
                              <w:rPr>
                                <w:sz w:val="32"/>
                              </w:rPr>
                            </w:pPr>
                            <w:r w:rsidRPr="00345412">
                              <w:rPr>
                                <w:sz w:val="32"/>
                              </w:rPr>
                              <w:t>I</w:t>
                            </w:r>
                            <w:r>
                              <w:rPr>
                                <w:sz w:val="32"/>
                              </w:rPr>
                              <w:t>I</w:t>
                            </w:r>
                          </w:p>
                          <w:p w:rsidR="00345412" w:rsidRPr="00345412" w:rsidRDefault="00345412" w:rsidP="00345412">
                            <w:pPr>
                              <w:jc w:val="center"/>
                              <w:rPr>
                                <w:sz w:val="32"/>
                              </w:rPr>
                            </w:pPr>
                            <w:r>
                              <w:rPr>
                                <w:sz w:val="32"/>
                              </w:rPr>
                              <w:t>Cuisine</w:t>
                            </w:r>
                          </w:p>
                          <w:p w:rsidR="00345412" w:rsidRPr="00345412" w:rsidRDefault="00345412" w:rsidP="00345412">
                            <w:pPr>
                              <w:jc w:val="center"/>
                              <w:rPr>
                                <w:sz w:val="32"/>
                              </w:rPr>
                            </w:pPr>
                            <w:r w:rsidRPr="00345412">
                              <w:rPr>
                                <w:sz w:val="32"/>
                              </w:rPr>
                              <w:t>18h</w:t>
                            </w:r>
                            <w:r>
                              <w:rPr>
                                <w:sz w:val="32"/>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EE62A9" id="Étoile à 8 branches 23" o:spid="_x0000_s1037" type="#_x0000_t58" style="width:300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" adj="2700" fillcolor="#5b9bd5 [3204]" strokecolor="#1f4d78 [1604]" strokeweight="1pt">
                <v:textbox>
                  <w:txbxContent>
                    <w:p w:rsidR="00345412" w:rsidRPr="00345412" w:rsidRDefault="00345412" w:rsidP="00345412">
                      <w:pPr>
                        <w:jc w:val="center"/>
                        <w:rPr>
                          <w:sz w:val="32"/>
                        </w:rPr>
                      </w:pPr>
                      <w:r w:rsidRPr="00345412">
                        <w:rPr>
                          <w:sz w:val="32"/>
                        </w:rPr>
                        <w:t>I</w:t>
                      </w:r>
                      <w:r>
                        <w:rPr>
                          <w:sz w:val="32"/>
                        </w:rPr>
                        <w:t>I</w:t>
                      </w:r>
                    </w:p>
                    <w:p w:rsidR="00345412" w:rsidRPr="00345412" w:rsidRDefault="00345412" w:rsidP="00345412">
                      <w:pPr>
                        <w:jc w:val="center"/>
                        <w:rPr>
                          <w:sz w:val="32"/>
                        </w:rPr>
                      </w:pPr>
                      <w:r>
                        <w:rPr>
                          <w:sz w:val="32"/>
                        </w:rPr>
                        <w:t>Cuisine</w:t>
                      </w:r>
                    </w:p>
                    <w:p w:rsidR="00345412" w:rsidRPr="00345412" w:rsidRDefault="00345412" w:rsidP="00345412">
                      <w:pPr>
                        <w:jc w:val="center"/>
                        <w:rPr>
                          <w:sz w:val="32"/>
                        </w:rPr>
                      </w:pPr>
                      <w:r w:rsidRPr="00345412">
                        <w:rPr>
                          <w:sz w:val="32"/>
                        </w:rPr>
                        <w:t>18h</w:t>
                      </w:r>
                      <w:r>
                        <w:rPr>
                          <w:sz w:val="32"/>
                        </w:rPr>
                        <w:t>40</w:t>
                      </w:r>
                    </w:p>
                  </w:txbxContent>
                </v:textbox>
                <w10:anchorlock/>
              </v:shape>
            </w:pict>
          </mc:Fallback>
        </mc:AlternateContent>
      </w:r>
    </w:p>
    <w:p w:rsidR="00353FA8" w:rsidRDefault="00353FA8" w:rsidP="00827496">
      <w:pPr>
        <w:suppressAutoHyphens w:val="0"/>
        <w:spacing w:after="200"/>
        <w:jc w:val="left"/>
      </w:pPr>
      <w:r>
        <w:t>Personnages : Le cuisinier (s’affaire) ; la victime (se débat)</w:t>
      </w:r>
    </w:p>
    <w:p w:rsidR="00353FA8" w:rsidRDefault="00827496" w:rsidP="00827496">
      <w:pPr>
        <w:suppressAutoHyphens w:val="0"/>
        <w:spacing w:after="200"/>
        <w:jc w:val="left"/>
      </w:pPr>
      <w:r>
        <w:t>Le guide présente le cuisinier puis décrit la pièce</w:t>
      </w:r>
      <w:r w:rsidR="00353FA8">
        <w:t>. Après cela, le guide demande au cuisinier la clef de l’escalier d’honneur qu’il a oublié. Le cuisinier désigne la victime, lui coupe la main, la jette dans une marmite. Et prend la clef.</w:t>
      </w:r>
    </w:p>
    <w:p w:rsidR="00353FA8" w:rsidRDefault="00345412" w:rsidP="00353FA8">
      <w:pPr>
        <w:suppressAutoHyphens w:val="0"/>
        <w:spacing w:after="200"/>
        <w:jc w:val="center"/>
      </w:pPr>
      <w:r>
        <w:rPr>
          <w:noProof/>
          <w:lang w:eastAsia="fr-FR"/>
        </w:rPr>
        <mc:AlternateContent>
          <mc:Choice Requires="wps">
            <w:drawing>
              <wp:inline distT="0" distB="0" distL="0" distR="0" wp14:anchorId="0DB50C1E" wp14:editId="759E9F74">
                <wp:extent cx="3810000" cy="1247775"/>
                <wp:effectExtent l="38100" t="19050" r="38100" b="47625"/>
                <wp:docPr id="25" name="Étoile à 8 branches 25"/>
                <wp:cNvGraphicFramePr/>
                <a:graphic xmlns:a="http://schemas.openxmlformats.org/drawingml/2006/main">
                  <a:graphicData uri="http://schemas.microsoft.com/office/word/2010/wordprocessingShape">
                    <wps:wsp>
                      <wps:cNvSpPr/>
                      <wps:spPr>
                        <a:xfrm>
                          <a:off x="0" y="0"/>
                          <a:ext cx="3810000" cy="124777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5412" w:rsidRPr="00345412" w:rsidRDefault="00345412" w:rsidP="00345412">
                            <w:pPr>
                              <w:jc w:val="center"/>
                              <w:rPr>
                                <w:sz w:val="32"/>
                              </w:rPr>
                            </w:pPr>
                            <w:r w:rsidRPr="00345412">
                              <w:rPr>
                                <w:sz w:val="32"/>
                              </w:rPr>
                              <w:t>I</w:t>
                            </w:r>
                            <w:r>
                              <w:rPr>
                                <w:sz w:val="32"/>
                              </w:rPr>
                              <w:t>I</w:t>
                            </w:r>
                            <w:r>
                              <w:rPr>
                                <w:sz w:val="32"/>
                              </w:rPr>
                              <w:t>I</w:t>
                            </w:r>
                          </w:p>
                          <w:p w:rsidR="00345412" w:rsidRPr="00345412" w:rsidRDefault="00280D14" w:rsidP="00345412">
                            <w:pPr>
                              <w:jc w:val="center"/>
                              <w:rPr>
                                <w:sz w:val="32"/>
                              </w:rPr>
                            </w:pPr>
                            <w:r>
                              <w:rPr>
                                <w:sz w:val="32"/>
                              </w:rPr>
                              <w:t>Escalier Honneur</w:t>
                            </w:r>
                          </w:p>
                          <w:p w:rsidR="00345412" w:rsidRPr="00345412" w:rsidRDefault="00345412" w:rsidP="00345412">
                            <w:pPr>
                              <w:jc w:val="center"/>
                              <w:rPr>
                                <w:sz w:val="32"/>
                              </w:rPr>
                            </w:pPr>
                            <w:r w:rsidRPr="00345412">
                              <w:rPr>
                                <w:sz w:val="32"/>
                              </w:rPr>
                              <w:t>1</w:t>
                            </w:r>
                            <w:r w:rsidR="00280D14">
                              <w:rPr>
                                <w:sz w:val="32"/>
                              </w:rPr>
                              <w:t>9h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B50C1E" id="Étoile à 8 branches 25" o:spid="_x0000_s1038" type="#_x0000_t58" style="width:300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" adj="2700" fillcolor="#5b9bd5 [3204]" strokecolor="#1f4d78 [1604]" strokeweight="1pt">
                <v:textbox>
                  <w:txbxContent>
                    <w:p w:rsidR="00345412" w:rsidRPr="00345412" w:rsidRDefault="00345412" w:rsidP="00345412">
                      <w:pPr>
                        <w:jc w:val="center"/>
                        <w:rPr>
                          <w:sz w:val="32"/>
                        </w:rPr>
                      </w:pPr>
                      <w:r w:rsidRPr="00345412">
                        <w:rPr>
                          <w:sz w:val="32"/>
                        </w:rPr>
                        <w:t>I</w:t>
                      </w:r>
                      <w:r>
                        <w:rPr>
                          <w:sz w:val="32"/>
                        </w:rPr>
                        <w:t>I</w:t>
                      </w:r>
                      <w:r>
                        <w:rPr>
                          <w:sz w:val="32"/>
                        </w:rPr>
                        <w:t>I</w:t>
                      </w:r>
                    </w:p>
                    <w:p w:rsidR="00345412" w:rsidRPr="00345412" w:rsidRDefault="00280D14" w:rsidP="00345412">
                      <w:pPr>
                        <w:jc w:val="center"/>
                        <w:rPr>
                          <w:sz w:val="32"/>
                        </w:rPr>
                      </w:pPr>
                      <w:r>
                        <w:rPr>
                          <w:sz w:val="32"/>
                        </w:rPr>
                        <w:t>Escalier Honneur</w:t>
                      </w:r>
                    </w:p>
                    <w:p w:rsidR="00345412" w:rsidRPr="00345412" w:rsidRDefault="00345412" w:rsidP="00345412">
                      <w:pPr>
                        <w:jc w:val="center"/>
                        <w:rPr>
                          <w:sz w:val="32"/>
                        </w:rPr>
                      </w:pPr>
                      <w:r w:rsidRPr="00345412">
                        <w:rPr>
                          <w:sz w:val="32"/>
                        </w:rPr>
                        <w:t>1</w:t>
                      </w:r>
                      <w:r w:rsidR="00280D14">
                        <w:rPr>
                          <w:sz w:val="32"/>
                        </w:rPr>
                        <w:t>9h</w:t>
                      </w:r>
                    </w:p>
                  </w:txbxContent>
                </v:textbox>
                <w10:anchorlock/>
              </v:shape>
            </w:pict>
          </mc:Fallback>
        </mc:AlternateContent>
      </w:r>
    </w:p>
    <w:p w:rsidR="00353FA8" w:rsidRDefault="00353FA8" w:rsidP="00353FA8">
      <w:pPr>
        <w:suppressAutoHyphens w:val="0"/>
        <w:spacing w:after="200"/>
        <w:jc w:val="left"/>
      </w:pPr>
      <w:r>
        <w:t xml:space="preserve">Personnages : </w:t>
      </w:r>
      <w:r w:rsidR="00B758C2">
        <w:t>Kévin</w:t>
      </w:r>
    </w:p>
    <w:p w:rsidR="00353FA8" w:rsidRDefault="00353FA8" w:rsidP="00353FA8">
      <w:pPr>
        <w:pStyle w:val="Descritpion"/>
      </w:pPr>
      <w:r>
        <w:t>Un homme est au premier palier de l’escalier. Ne disant mot, surveillant le groupe à l’étage inférieur. Tout le monde ne l’a pas remarqué.</w:t>
      </w:r>
    </w:p>
    <w:p w:rsidR="00353FA8" w:rsidRDefault="00353FA8" w:rsidP="00353FA8">
      <w:pPr>
        <w:pStyle w:val="Descritpion"/>
      </w:pPr>
    </w:p>
    <w:p w:rsidR="00353FA8" w:rsidRDefault="00353FA8" w:rsidP="00353FA8">
      <w:r>
        <w:t>Nous revoici dans le grand escalier. Je vais nous ouvrir et finir mon explication. Donc, cette escalier est surprenant par son emplacement. En général, l’escalier principal dans un château est à l’entrée du château. Pas dans une aile. Dans ce château. L’escalier est placé ici pour une bonne raison, derrière cette fameuse porte : une galerie de 72 mètres de long, orientée plein sud. Quand le soleil chauffe la galerie, l’air chaud monte, circule, et monte aux étages supérieure.</w:t>
      </w:r>
    </w:p>
    <w:p w:rsidR="00353FA8" w:rsidRDefault="00353FA8" w:rsidP="00353FA8"/>
    <w:p w:rsidR="00353FA8" w:rsidRDefault="00353FA8" w:rsidP="00353FA8">
      <w:pPr>
        <w:pStyle w:val="Descritpion"/>
      </w:pPr>
      <w:r>
        <w:t>En expliquant le mouvement de l’air chaud, le guide pointe le haut de l’escalier. Un projecteur s’allume et dévoile le personnage. Se cachant derrière sa cape, il monte en riant à l’étage supérieur…</w:t>
      </w:r>
    </w:p>
    <w:p w:rsidR="00353FA8" w:rsidRDefault="00353FA8" w:rsidP="00353FA8">
      <w:pPr>
        <w:pStyle w:val="Descritpion"/>
      </w:pPr>
    </w:p>
    <w:p w:rsidR="00353FA8" w:rsidRDefault="00353FA8" w:rsidP="00353FA8">
      <w:r>
        <w:t>Je commence à comprendre ce qui se passe. Depuis la venue d’un groupe de chasseur de fantôme… Nous avons décidé d’installer des détecteurs de fantômes. Il semblerait que ce soit un fantome qui nous tourmente ce soir…</w:t>
      </w:r>
    </w:p>
    <w:p w:rsidR="00B758C2" w:rsidRDefault="00B758C2" w:rsidP="00353FA8"/>
    <w:p w:rsidR="003D4B11" w:rsidRDefault="00280D14" w:rsidP="003D4B11">
      <w:pPr>
        <w:jc w:val="center"/>
      </w:pPr>
      <w:r>
        <w:rPr>
          <w:noProof/>
          <w:lang w:eastAsia="fr-FR"/>
        </w:rPr>
        <mc:AlternateContent>
          <mc:Choice Requires="wps">
            <w:drawing>
              <wp:inline distT="0" distB="0" distL="0" distR="0" wp14:anchorId="4C646AC3" wp14:editId="43608744">
                <wp:extent cx="3810000" cy="1247775"/>
                <wp:effectExtent l="38100" t="19050" r="38100" b="47625"/>
                <wp:docPr id="26" name="Étoile à 8 branches 26"/>
                <wp:cNvGraphicFramePr/>
                <a:graphic xmlns:a="http://schemas.openxmlformats.org/drawingml/2006/main">
                  <a:graphicData uri="http://schemas.microsoft.com/office/word/2010/wordprocessingShape">
                    <wps:wsp>
                      <wps:cNvSpPr/>
                      <wps:spPr>
                        <a:xfrm>
                          <a:off x="0" y="0"/>
                          <a:ext cx="3810000" cy="124777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0D14" w:rsidRPr="00345412" w:rsidRDefault="00280D14" w:rsidP="00280D14">
                            <w:pPr>
                              <w:jc w:val="center"/>
                              <w:rPr>
                                <w:sz w:val="32"/>
                              </w:rPr>
                            </w:pPr>
                            <w:r>
                              <w:rPr>
                                <w:sz w:val="32"/>
                              </w:rPr>
                              <w:t>IV</w:t>
                            </w:r>
                          </w:p>
                          <w:p w:rsidR="00280D14" w:rsidRPr="00345412" w:rsidRDefault="00280D14" w:rsidP="00280D14">
                            <w:pPr>
                              <w:jc w:val="center"/>
                              <w:rPr>
                                <w:sz w:val="32"/>
                              </w:rPr>
                            </w:pPr>
                            <w:r>
                              <w:rPr>
                                <w:sz w:val="32"/>
                              </w:rPr>
                              <w:t>Petit Salon</w:t>
                            </w:r>
                          </w:p>
                          <w:p w:rsidR="00280D14" w:rsidRPr="00345412" w:rsidRDefault="00280D14" w:rsidP="00280D14">
                            <w:pPr>
                              <w:jc w:val="center"/>
                              <w:rPr>
                                <w:sz w:val="32"/>
                              </w:rPr>
                            </w:pPr>
                            <w:r w:rsidRPr="00345412">
                              <w:rPr>
                                <w:sz w:val="32"/>
                              </w:rPr>
                              <w:t>1</w:t>
                            </w:r>
                            <w:r>
                              <w:rPr>
                                <w:sz w:val="32"/>
                              </w:rPr>
                              <w:t>9h</w:t>
                            </w:r>
                            <w:r>
                              <w:rPr>
                                <w:sz w:val="32"/>
                              </w:rP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646AC3" id="Étoile à 8 branches 26" o:spid="_x0000_s1039" type="#_x0000_t58" style="width:300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" adj="2700" fillcolor="#5b9bd5 [3204]" strokecolor="#1f4d78 [1604]" strokeweight="1pt">
                <v:textbox>
                  <w:txbxContent>
                    <w:p w:rsidR="00280D14" w:rsidRPr="00345412" w:rsidRDefault="00280D14" w:rsidP="00280D14">
                      <w:pPr>
                        <w:jc w:val="center"/>
                        <w:rPr>
                          <w:sz w:val="32"/>
                        </w:rPr>
                      </w:pPr>
                      <w:r>
                        <w:rPr>
                          <w:sz w:val="32"/>
                        </w:rPr>
                        <w:t>IV</w:t>
                      </w:r>
                    </w:p>
                    <w:p w:rsidR="00280D14" w:rsidRPr="00345412" w:rsidRDefault="00280D14" w:rsidP="00280D14">
                      <w:pPr>
                        <w:jc w:val="center"/>
                        <w:rPr>
                          <w:sz w:val="32"/>
                        </w:rPr>
                      </w:pPr>
                      <w:r>
                        <w:rPr>
                          <w:sz w:val="32"/>
                        </w:rPr>
                        <w:t>Petit Salon</w:t>
                      </w:r>
                    </w:p>
                    <w:p w:rsidR="00280D14" w:rsidRPr="00345412" w:rsidRDefault="00280D14" w:rsidP="00280D14">
                      <w:pPr>
                        <w:jc w:val="center"/>
                        <w:rPr>
                          <w:sz w:val="32"/>
                        </w:rPr>
                      </w:pPr>
                      <w:r w:rsidRPr="00345412">
                        <w:rPr>
                          <w:sz w:val="32"/>
                        </w:rPr>
                        <w:t>1</w:t>
                      </w:r>
                      <w:r>
                        <w:rPr>
                          <w:sz w:val="32"/>
                        </w:rPr>
                        <w:t>9h</w:t>
                      </w:r>
                      <w:r>
                        <w:rPr>
                          <w:sz w:val="32"/>
                        </w:rPr>
                        <w:t>05</w:t>
                      </w:r>
                    </w:p>
                  </w:txbxContent>
                </v:textbox>
                <w10:anchorlock/>
              </v:shape>
            </w:pict>
          </mc:Fallback>
        </mc:AlternateContent>
      </w:r>
    </w:p>
    <w:p w:rsidR="003D4B11" w:rsidRPr="003D4B11" w:rsidRDefault="003D4B11" w:rsidP="003D4B11">
      <w:pPr>
        <w:suppressAutoHyphens w:val="0"/>
        <w:spacing w:after="200"/>
        <w:jc w:val="left"/>
        <w:rPr>
          <w:sz w:val="20"/>
        </w:rPr>
      </w:pPr>
      <w:r>
        <w:t xml:space="preserve">Personnages : </w:t>
      </w:r>
      <w:r>
        <w:t>Sonia, Dominique, Marie, Lucie, Isabelle, Sandrine</w:t>
      </w:r>
    </w:p>
    <w:p w:rsidR="00B758C2" w:rsidRDefault="00B758C2" w:rsidP="00B758C2">
      <w:pPr>
        <w:pStyle w:val="Descritpion"/>
      </w:pPr>
      <w:r>
        <w:t xml:space="preserve">A l’intérieur de la pièce, seul les mannequins sont éclairés. Parmi eux, des volontaires maquillés, qui attendent le moment pour s’animer. </w:t>
      </w:r>
    </w:p>
    <w:p w:rsidR="00B758C2" w:rsidRDefault="00B758C2" w:rsidP="00B758C2"/>
    <w:p w:rsidR="00B758C2" w:rsidRDefault="00B758C2" w:rsidP="00B758C2">
      <w:r>
        <w:t>Le petit salon. C’est ici que doit se trouver le prochaine indice. Il semblerait qu’aucune autres pièces ne soient ouvertes…</w:t>
      </w:r>
    </w:p>
    <w:p w:rsidR="00B758C2" w:rsidRDefault="00B758C2" w:rsidP="00B758C2">
      <w:r>
        <w:t>Les mannequins que nous voyons autour de nous sont typiques de l’époque, du 19 sc. Souvent, dans les chambres on les utilisait pour déposer ses vêtements. La pièce en elle-même est intéressante. Le petit salon. Peint au plafond, plafond peint en ciel bleu, typique 19</w:t>
      </w:r>
      <w:r w:rsidRPr="00F2546F">
        <w:rPr>
          <w:vertAlign w:val="superscript"/>
        </w:rPr>
        <w:t>ème</w:t>
      </w:r>
      <w:r>
        <w:t>. Typique aussi ce qui se trouve au dessus de chaque porte. Les quatre éléments :</w:t>
      </w:r>
    </w:p>
    <w:p w:rsidR="00B758C2" w:rsidRDefault="00B758C2" w:rsidP="00B758C2">
      <w:pPr>
        <w:pStyle w:val="Paragraphedeliste"/>
        <w:numPr>
          <w:ilvl w:val="0"/>
          <w:numId w:val="1"/>
        </w:numPr>
      </w:pPr>
      <w:r>
        <w:t>L’eau</w:t>
      </w:r>
    </w:p>
    <w:p w:rsidR="00B758C2" w:rsidRDefault="00B758C2" w:rsidP="00B758C2">
      <w:pPr>
        <w:pStyle w:val="Paragraphedeliste"/>
        <w:numPr>
          <w:ilvl w:val="0"/>
          <w:numId w:val="1"/>
        </w:numPr>
      </w:pPr>
      <w:r>
        <w:t>La terre</w:t>
      </w:r>
    </w:p>
    <w:p w:rsidR="00B758C2" w:rsidRDefault="00B758C2" w:rsidP="00B758C2">
      <w:pPr>
        <w:pStyle w:val="Paragraphedeliste"/>
        <w:numPr>
          <w:ilvl w:val="0"/>
          <w:numId w:val="1"/>
        </w:numPr>
      </w:pPr>
      <w:r>
        <w:t>L’air</w:t>
      </w:r>
    </w:p>
    <w:p w:rsidR="00B758C2" w:rsidRDefault="00B758C2" w:rsidP="00B758C2">
      <w:pPr>
        <w:pStyle w:val="Paragraphedeliste"/>
        <w:numPr>
          <w:ilvl w:val="0"/>
          <w:numId w:val="1"/>
        </w:numPr>
      </w:pPr>
      <w:r>
        <w:t>Le feu</w:t>
      </w:r>
    </w:p>
    <w:p w:rsidR="00B758C2" w:rsidRDefault="00B758C2" w:rsidP="00B758C2">
      <w:r>
        <w:t>Au niveau de la terre, on trouve un globe terrestre, et la corne d’abondance, typique de ce retour à l’antiquité. Au niveau de l’air, seul personnage en mouvement, on trouve les montgolfière, de plus en plus présente dans le ciel français à cette époque. Le feu… Touchant. Si l’on regarde ce signe avec attention : on peut voir une rivière à ses pieds, un village avec un clocher comtois dans son dos. Souvenir de Villersexel, qui avait brûlé en partie lors de la bataille de Villersexel.</w:t>
      </w:r>
    </w:p>
    <w:p w:rsidR="00B758C2" w:rsidRDefault="00B758C2" w:rsidP="00B758C2">
      <w:r>
        <w:t xml:space="preserve">Plusieurs piano dans cette pièce. Dont un dont je joue extrèmement bien, je me permet de vous faire une démonstration. </w:t>
      </w:r>
    </w:p>
    <w:p w:rsidR="00B758C2" w:rsidRDefault="00B758C2" w:rsidP="00B758C2"/>
    <w:p w:rsidR="00B758C2" w:rsidRDefault="00B758C2" w:rsidP="00B758C2">
      <w:pPr>
        <w:pStyle w:val="Descritpion"/>
      </w:pPr>
      <w:r>
        <w:t>Le guide joue et explique le piano mecanique à pédale.</w:t>
      </w:r>
    </w:p>
    <w:p w:rsidR="00B758C2" w:rsidRDefault="00B758C2" w:rsidP="00B758C2">
      <w:pPr>
        <w:pStyle w:val="Descritpion"/>
      </w:pPr>
    </w:p>
    <w:p w:rsidR="00B758C2" w:rsidRDefault="00B758C2" w:rsidP="00B758C2">
      <w:r>
        <w:t xml:space="preserve">Un autre piano de l’autre côté. L’ancêtre du Jukebox. </w:t>
      </w:r>
    </w:p>
    <w:p w:rsidR="00B758C2" w:rsidRDefault="00B758C2" w:rsidP="00B758C2"/>
    <w:p w:rsidR="00B758C2" w:rsidRDefault="00B758C2" w:rsidP="00B758C2">
      <w:pPr>
        <w:pStyle w:val="Descritpion"/>
      </w:pPr>
      <w:r>
        <w:t>Les deux mannequins s’anniment dans la pièce. La première en éteignant la lumière. La seconde en démarrant le piano mécanique. On entend les mannequins danser. A la fin du morceau, la lumière s’allume et un mannequin un mot avec le prochain indice : « Le marquis dort dans sa chambre. Seul lui pourra vous faire sortir d’ici… ».</w:t>
      </w:r>
    </w:p>
    <w:p w:rsidR="00B758C2" w:rsidRDefault="00B758C2" w:rsidP="00B758C2">
      <w:pPr>
        <w:pStyle w:val="Descritpion"/>
      </w:pPr>
    </w:p>
    <w:p w:rsidR="00B758C2" w:rsidRDefault="00B758C2" w:rsidP="00B758C2">
      <w:r>
        <w:t>Il semblerait que nous ayons trouvé notre prochain indice. Le chambre du marquis est à l’étage. C’est notre chance s’il est endormis de nous sauver d’ici.</w:t>
      </w:r>
    </w:p>
    <w:p w:rsidR="00B758C2" w:rsidRDefault="00280D14" w:rsidP="00345412">
      <w:pPr>
        <w:jc w:val="center"/>
      </w:pPr>
      <w:r>
        <w:rPr>
          <w:noProof/>
          <w:lang w:eastAsia="fr-FR"/>
        </w:rPr>
        <mc:AlternateContent>
          <mc:Choice Requires="wps">
            <w:drawing>
              <wp:inline distT="0" distB="0" distL="0" distR="0" wp14:anchorId="1E02F08C" wp14:editId="71D2F1E4">
                <wp:extent cx="3810000" cy="1247775"/>
                <wp:effectExtent l="38100" t="19050" r="38100" b="47625"/>
                <wp:docPr id="27" name="Étoile à 8 branches 27"/>
                <wp:cNvGraphicFramePr/>
                <a:graphic xmlns:a="http://schemas.openxmlformats.org/drawingml/2006/main">
                  <a:graphicData uri="http://schemas.microsoft.com/office/word/2010/wordprocessingShape">
                    <wps:wsp>
                      <wps:cNvSpPr/>
                      <wps:spPr>
                        <a:xfrm>
                          <a:off x="0" y="0"/>
                          <a:ext cx="3810000" cy="124777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0D14" w:rsidRPr="00345412" w:rsidRDefault="00280D14" w:rsidP="00280D14">
                            <w:pPr>
                              <w:jc w:val="center"/>
                              <w:rPr>
                                <w:sz w:val="32"/>
                              </w:rPr>
                            </w:pPr>
                            <w:r>
                              <w:rPr>
                                <w:sz w:val="32"/>
                              </w:rPr>
                              <w:t>V</w:t>
                            </w:r>
                          </w:p>
                          <w:p w:rsidR="00280D14" w:rsidRPr="00345412" w:rsidRDefault="00280D14" w:rsidP="00280D14">
                            <w:pPr>
                              <w:jc w:val="center"/>
                              <w:rPr>
                                <w:sz w:val="32"/>
                              </w:rPr>
                            </w:pPr>
                            <w:r>
                              <w:rPr>
                                <w:sz w:val="32"/>
                              </w:rPr>
                              <w:t>Escalier d’Honneur 2</w:t>
                            </w:r>
                          </w:p>
                          <w:p w:rsidR="00280D14" w:rsidRPr="00345412" w:rsidRDefault="00280D14" w:rsidP="00280D14">
                            <w:pPr>
                              <w:jc w:val="center"/>
                              <w:rPr>
                                <w:sz w:val="32"/>
                              </w:rPr>
                            </w:pPr>
                            <w:r w:rsidRPr="00345412">
                              <w:rPr>
                                <w:sz w:val="32"/>
                              </w:rPr>
                              <w:t>1</w:t>
                            </w:r>
                            <w:r>
                              <w:rPr>
                                <w:sz w:val="32"/>
                              </w:rPr>
                              <w:t>9h</w:t>
                            </w:r>
                            <w:r>
                              <w:rPr>
                                <w:sz w:val="3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02F08C" id="Étoile à 8 branches 27" o:spid="_x0000_s1040" type="#_x0000_t58" style="width:300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" adj="2700" fillcolor="#5b9bd5 [3204]" strokecolor="#1f4d78 [1604]" strokeweight="1pt">
                <v:textbox>
                  <w:txbxContent>
                    <w:p w:rsidR="00280D14" w:rsidRPr="00345412" w:rsidRDefault="00280D14" w:rsidP="00280D14">
                      <w:pPr>
                        <w:jc w:val="center"/>
                        <w:rPr>
                          <w:sz w:val="32"/>
                        </w:rPr>
                      </w:pPr>
                      <w:r>
                        <w:rPr>
                          <w:sz w:val="32"/>
                        </w:rPr>
                        <w:t>V</w:t>
                      </w:r>
                    </w:p>
                    <w:p w:rsidR="00280D14" w:rsidRPr="00345412" w:rsidRDefault="00280D14" w:rsidP="00280D14">
                      <w:pPr>
                        <w:jc w:val="center"/>
                        <w:rPr>
                          <w:sz w:val="32"/>
                        </w:rPr>
                      </w:pPr>
                      <w:r>
                        <w:rPr>
                          <w:sz w:val="32"/>
                        </w:rPr>
                        <w:t>Escalier d’Honneur 2</w:t>
                      </w:r>
                    </w:p>
                    <w:p w:rsidR="00280D14" w:rsidRPr="00345412" w:rsidRDefault="00280D14" w:rsidP="00280D14">
                      <w:pPr>
                        <w:jc w:val="center"/>
                        <w:rPr>
                          <w:sz w:val="32"/>
                        </w:rPr>
                      </w:pPr>
                      <w:r w:rsidRPr="00345412">
                        <w:rPr>
                          <w:sz w:val="32"/>
                        </w:rPr>
                        <w:t>1</w:t>
                      </w:r>
                      <w:r>
                        <w:rPr>
                          <w:sz w:val="32"/>
                        </w:rPr>
                        <w:t>9h</w:t>
                      </w:r>
                      <w:r>
                        <w:rPr>
                          <w:sz w:val="32"/>
                        </w:rPr>
                        <w:t>30</w:t>
                      </w:r>
                    </w:p>
                  </w:txbxContent>
                </v:textbox>
                <w10:anchorlock/>
              </v:shape>
            </w:pict>
          </mc:Fallback>
        </mc:AlternateContent>
      </w:r>
    </w:p>
    <w:p w:rsidR="003D4B11" w:rsidRDefault="003D4B11" w:rsidP="003D4B11">
      <w:pPr>
        <w:suppressAutoHyphens w:val="0"/>
        <w:spacing w:after="200"/>
        <w:jc w:val="left"/>
      </w:pPr>
      <w:r>
        <w:t>Personnages : Kévin</w:t>
      </w:r>
    </w:p>
    <w:p w:rsidR="00345412" w:rsidRDefault="00345412" w:rsidP="00345412">
      <w:pPr>
        <w:jc w:val="left"/>
      </w:pPr>
      <w:r>
        <w:t>Une fois les invités tous dans l’escalier d’honneur la porte se referme. La clef a disparu. Les hôtes montent vers Empire</w:t>
      </w:r>
    </w:p>
    <w:p w:rsidR="00353FA8" w:rsidRDefault="00280D14" w:rsidP="00345412">
      <w:pPr>
        <w:suppressAutoHyphens w:val="0"/>
        <w:spacing w:after="200"/>
        <w:jc w:val="center"/>
      </w:pPr>
      <w:r>
        <w:rPr>
          <w:noProof/>
          <w:lang w:eastAsia="fr-FR"/>
        </w:rPr>
        <mc:AlternateContent>
          <mc:Choice Requires="wps">
            <w:drawing>
              <wp:inline distT="0" distB="0" distL="0" distR="0" wp14:anchorId="1E02F08C" wp14:editId="71D2F1E4">
                <wp:extent cx="3810000" cy="1247775"/>
                <wp:effectExtent l="38100" t="19050" r="38100" b="47625"/>
                <wp:docPr id="28" name="Étoile à 8 branches 28"/>
                <wp:cNvGraphicFramePr/>
                <a:graphic xmlns:a="http://schemas.openxmlformats.org/drawingml/2006/main">
                  <a:graphicData uri="http://schemas.microsoft.com/office/word/2010/wordprocessingShape">
                    <wps:wsp>
                      <wps:cNvSpPr/>
                      <wps:spPr>
                        <a:xfrm>
                          <a:off x="0" y="0"/>
                          <a:ext cx="3810000" cy="124777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0D14" w:rsidRPr="00345412" w:rsidRDefault="00280D14" w:rsidP="00280D14">
                            <w:pPr>
                              <w:jc w:val="center"/>
                              <w:rPr>
                                <w:sz w:val="32"/>
                              </w:rPr>
                            </w:pPr>
                            <w:r>
                              <w:rPr>
                                <w:sz w:val="32"/>
                              </w:rPr>
                              <w:t>VI</w:t>
                            </w:r>
                          </w:p>
                          <w:p w:rsidR="00280D14" w:rsidRPr="00345412" w:rsidRDefault="00280D14" w:rsidP="00280D14">
                            <w:pPr>
                              <w:jc w:val="center"/>
                              <w:rPr>
                                <w:sz w:val="32"/>
                              </w:rPr>
                            </w:pPr>
                            <w:r>
                              <w:rPr>
                                <w:sz w:val="32"/>
                              </w:rPr>
                              <w:t>Empire</w:t>
                            </w:r>
                          </w:p>
                          <w:p w:rsidR="00280D14" w:rsidRPr="00345412" w:rsidRDefault="00280D14" w:rsidP="00280D14">
                            <w:pPr>
                              <w:jc w:val="center"/>
                              <w:rPr>
                                <w:sz w:val="32"/>
                              </w:rPr>
                            </w:pPr>
                            <w:r w:rsidRPr="00345412">
                              <w:rPr>
                                <w:sz w:val="32"/>
                              </w:rPr>
                              <w:t>1</w:t>
                            </w:r>
                            <w:r>
                              <w:rPr>
                                <w:sz w:val="32"/>
                              </w:rPr>
                              <w:t>9h05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02F08C" id="Étoile à 8 branches 28" o:spid="_x0000_s1041" type="#_x0000_t58" style="width:300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" adj="2700" fillcolor="#5b9bd5 [3204]" strokecolor="#1f4d78 [1604]" strokeweight="1pt">
                <v:textbox>
                  <w:txbxContent>
                    <w:p w:rsidR="00280D14" w:rsidRPr="00345412" w:rsidRDefault="00280D14" w:rsidP="00280D14">
                      <w:pPr>
                        <w:jc w:val="center"/>
                        <w:rPr>
                          <w:sz w:val="32"/>
                        </w:rPr>
                      </w:pPr>
                      <w:r>
                        <w:rPr>
                          <w:sz w:val="32"/>
                        </w:rPr>
                        <w:t>VI</w:t>
                      </w:r>
                    </w:p>
                    <w:p w:rsidR="00280D14" w:rsidRPr="00345412" w:rsidRDefault="00280D14" w:rsidP="00280D14">
                      <w:pPr>
                        <w:jc w:val="center"/>
                        <w:rPr>
                          <w:sz w:val="32"/>
                        </w:rPr>
                      </w:pPr>
                      <w:r>
                        <w:rPr>
                          <w:sz w:val="32"/>
                        </w:rPr>
                        <w:t>Empire</w:t>
                      </w:r>
                    </w:p>
                    <w:p w:rsidR="00280D14" w:rsidRPr="00345412" w:rsidRDefault="00280D14" w:rsidP="00280D14">
                      <w:pPr>
                        <w:jc w:val="center"/>
                        <w:rPr>
                          <w:sz w:val="32"/>
                        </w:rPr>
                      </w:pPr>
                      <w:r w:rsidRPr="00345412">
                        <w:rPr>
                          <w:sz w:val="32"/>
                        </w:rPr>
                        <w:t>1</w:t>
                      </w:r>
                      <w:r>
                        <w:rPr>
                          <w:sz w:val="32"/>
                        </w:rPr>
                        <w:t>9h05</w:t>
                      </w:r>
                    </w:p>
                  </w:txbxContent>
                </v:textbox>
                <w10:anchorlock/>
              </v:shape>
            </w:pict>
          </mc:Fallback>
        </mc:AlternateContent>
      </w:r>
    </w:p>
    <w:p w:rsidR="003D4B11" w:rsidRPr="003D4B11" w:rsidRDefault="003D4B11" w:rsidP="003D4B11">
      <w:pPr>
        <w:suppressAutoHyphens w:val="0"/>
        <w:spacing w:after="200"/>
        <w:jc w:val="left"/>
      </w:pPr>
      <w:r>
        <w:t xml:space="preserve">Personnages : </w:t>
      </w:r>
      <w:r>
        <w:t>Michel</w:t>
      </w:r>
    </w:p>
    <w:p w:rsidR="00345412" w:rsidRPr="00345412" w:rsidRDefault="00345412" w:rsidP="00345412">
      <w:pPr>
        <w:suppressAutoHyphens w:val="0"/>
        <w:autoSpaceDN/>
        <w:textAlignment w:val="auto"/>
        <w:rPr>
          <w:rFonts w:ascii="Baskerville Old Face" w:hAnsi="Baskerville Old Face"/>
          <w:i/>
          <w:color w:val="943634"/>
        </w:rPr>
      </w:pPr>
      <w:r w:rsidRPr="00345412">
        <w:rPr>
          <w:rFonts w:ascii="Baskerville Old Face" w:hAnsi="Baskerville Old Face"/>
          <w:i/>
          <w:color w:val="943634"/>
        </w:rPr>
        <w:t xml:space="preserve">Dans la chambre un personnage, le teint blême, blafard, le fantôme du </w:t>
      </w:r>
      <w:r w:rsidRPr="00345412">
        <w:rPr>
          <w:rFonts w:ascii="Baskerville Old Face" w:hAnsi="Baskerville Old Face"/>
          <w:b/>
          <w:i/>
          <w:color w:val="943634"/>
          <w:u w:val="single"/>
        </w:rPr>
        <w:t>marquis</w:t>
      </w:r>
      <w:r w:rsidRPr="00345412">
        <w:rPr>
          <w:rFonts w:ascii="Baskerville Old Face" w:hAnsi="Baskerville Old Face"/>
          <w:i/>
          <w:color w:val="943634"/>
        </w:rPr>
        <w:t xml:space="preserve"> accueil nos hôtes par quelques soupir ensommeillés. Le guide prévient les invités qu’il ne faut pas parler fort pour ne pas le réveiller. Il faut profiter de l’instant pour trouver le prochain indice. Après avoir décrit la chambre (faisant partie des chambres d’hôtes </w:t>
      </w:r>
      <w:r w:rsidRPr="00345412">
        <w:rPr>
          <w:rFonts w:ascii="Baskerville Old Face" w:hAnsi="Baskerville Old Face"/>
          <w:i/>
          <w:color w:val="943634"/>
          <w:u w:val="single"/>
        </w:rPr>
        <w:t>PLACEMENT DE PRODUIT, Haha</w:t>
      </w:r>
      <w:r w:rsidRPr="00345412">
        <w:rPr>
          <w:rFonts w:ascii="Baskerville Old Face" w:hAnsi="Baskerville Old Face"/>
          <w:i/>
          <w:color w:val="943634"/>
        </w:rPr>
        <w:t>) le guide invite l’un des invité à prendre le papier que tient le marquis dans sa main. En prenant le papier, le fantôme montre un tressaut de réveil, et se rendort. Le papier indique que : « Cocu ? Et bien je vais lui montrer. Me venger d’elle et de son amant ce soir. Et je le jure, sur ma vie, je me vengerai. Jusqu’à la fin des temps, elle me le paiera… Cette nuit dans elle sera enfermée dans le grenier. Bientôt, je l’enfermerai dans la chambre où tout s’est passé, et c’est mon poignard que je planterai. Cela la changera…».</w:t>
      </w:r>
    </w:p>
    <w:p w:rsidR="00345412" w:rsidRPr="00345412" w:rsidRDefault="00345412" w:rsidP="00345412">
      <w:pPr>
        <w:suppressAutoHyphens w:val="0"/>
        <w:autoSpaceDN/>
        <w:textAlignment w:val="auto"/>
        <w:rPr>
          <w:rFonts w:ascii="Baskerville Old Face" w:hAnsi="Baskerville Old Face"/>
          <w:i/>
          <w:color w:val="943634"/>
        </w:rPr>
      </w:pPr>
    </w:p>
    <w:p w:rsidR="00345412" w:rsidRPr="00345412" w:rsidRDefault="00280D14" w:rsidP="00280D14">
      <w:pPr>
        <w:suppressAutoHyphens w:val="0"/>
        <w:autoSpaceDN/>
        <w:jc w:val="center"/>
        <w:textAlignment w:val="auto"/>
        <w:rPr>
          <w:b/>
          <w:u w:val="single"/>
        </w:rPr>
      </w:pPr>
      <w:r>
        <w:rPr>
          <w:noProof/>
          <w:lang w:eastAsia="fr-FR"/>
        </w:rPr>
        <mc:AlternateContent>
          <mc:Choice Requires="wps">
            <w:drawing>
              <wp:inline distT="0" distB="0" distL="0" distR="0" wp14:anchorId="1E02F08C" wp14:editId="71D2F1E4">
                <wp:extent cx="3810000" cy="1247775"/>
                <wp:effectExtent l="38100" t="19050" r="38100" b="47625"/>
                <wp:docPr id="29" name="Étoile à 8 branches 29"/>
                <wp:cNvGraphicFramePr/>
                <a:graphic xmlns:a="http://schemas.openxmlformats.org/drawingml/2006/main">
                  <a:graphicData uri="http://schemas.microsoft.com/office/word/2010/wordprocessingShape">
                    <wps:wsp>
                      <wps:cNvSpPr/>
                      <wps:spPr>
                        <a:xfrm>
                          <a:off x="0" y="0"/>
                          <a:ext cx="3810000" cy="124777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0D14" w:rsidRPr="00345412" w:rsidRDefault="00280D14" w:rsidP="00280D14">
                            <w:pPr>
                              <w:jc w:val="center"/>
                              <w:rPr>
                                <w:sz w:val="32"/>
                              </w:rPr>
                            </w:pPr>
                            <w:r>
                              <w:rPr>
                                <w:sz w:val="32"/>
                              </w:rPr>
                              <w:t>VII</w:t>
                            </w:r>
                          </w:p>
                          <w:p w:rsidR="00280D14" w:rsidRPr="00345412" w:rsidRDefault="00280D14" w:rsidP="00280D14">
                            <w:pPr>
                              <w:jc w:val="center"/>
                              <w:rPr>
                                <w:sz w:val="32"/>
                              </w:rPr>
                            </w:pPr>
                            <w:r>
                              <w:rPr>
                                <w:sz w:val="32"/>
                              </w:rPr>
                              <w:t>Grenier</w:t>
                            </w:r>
                          </w:p>
                          <w:p w:rsidR="00280D14" w:rsidRPr="00345412" w:rsidRDefault="00280D14" w:rsidP="00280D14">
                            <w:pPr>
                              <w:jc w:val="center"/>
                              <w:rPr>
                                <w:sz w:val="32"/>
                              </w:rPr>
                            </w:pPr>
                            <w:r w:rsidRPr="00345412">
                              <w:rPr>
                                <w:sz w:val="32"/>
                              </w:rPr>
                              <w:t>1</w:t>
                            </w:r>
                            <w:r>
                              <w:rPr>
                                <w:sz w:val="32"/>
                              </w:rPr>
                              <w:t>9h</w:t>
                            </w:r>
                            <w:r>
                              <w:rPr>
                                <w:sz w:val="3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02F08C" id="Étoile à 8 branches 29" o:spid="_x0000_s1042" type="#_x0000_t58" style="width:300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" adj="2700" fillcolor="#5b9bd5 [3204]" strokecolor="#1f4d78 [1604]" strokeweight="1pt">
                <v:textbox>
                  <w:txbxContent>
                    <w:p w:rsidR="00280D14" w:rsidRPr="00345412" w:rsidRDefault="00280D14" w:rsidP="00280D14">
                      <w:pPr>
                        <w:jc w:val="center"/>
                        <w:rPr>
                          <w:sz w:val="32"/>
                        </w:rPr>
                      </w:pPr>
                      <w:r>
                        <w:rPr>
                          <w:sz w:val="32"/>
                        </w:rPr>
                        <w:t>VII</w:t>
                      </w:r>
                    </w:p>
                    <w:p w:rsidR="00280D14" w:rsidRPr="00345412" w:rsidRDefault="00280D14" w:rsidP="00280D14">
                      <w:pPr>
                        <w:jc w:val="center"/>
                        <w:rPr>
                          <w:sz w:val="32"/>
                        </w:rPr>
                      </w:pPr>
                      <w:r>
                        <w:rPr>
                          <w:sz w:val="32"/>
                        </w:rPr>
                        <w:t>Grenier</w:t>
                      </w:r>
                    </w:p>
                    <w:p w:rsidR="00280D14" w:rsidRPr="00345412" w:rsidRDefault="00280D14" w:rsidP="00280D14">
                      <w:pPr>
                        <w:jc w:val="center"/>
                        <w:rPr>
                          <w:sz w:val="32"/>
                        </w:rPr>
                      </w:pPr>
                      <w:r w:rsidRPr="00345412">
                        <w:rPr>
                          <w:sz w:val="32"/>
                        </w:rPr>
                        <w:t>1</w:t>
                      </w:r>
                      <w:r>
                        <w:rPr>
                          <w:sz w:val="32"/>
                        </w:rPr>
                        <w:t>9h</w:t>
                      </w:r>
                      <w:r>
                        <w:rPr>
                          <w:sz w:val="32"/>
                        </w:rPr>
                        <w:t>15</w:t>
                      </w:r>
                    </w:p>
                  </w:txbxContent>
                </v:textbox>
                <w10:anchorlock/>
              </v:shape>
            </w:pict>
          </mc:Fallback>
        </mc:AlternateContent>
      </w:r>
    </w:p>
    <w:p w:rsidR="003D4B11" w:rsidRPr="003D4B11" w:rsidRDefault="003D4B11" w:rsidP="003D4B11">
      <w:pPr>
        <w:suppressAutoHyphens w:val="0"/>
        <w:spacing w:after="200"/>
        <w:jc w:val="left"/>
      </w:pPr>
      <w:r>
        <w:t xml:space="preserve">Personnages : </w:t>
      </w:r>
      <w:r>
        <w:t>Michel, Corinne</w:t>
      </w:r>
    </w:p>
    <w:p w:rsidR="00345412" w:rsidRPr="00345412" w:rsidRDefault="00345412" w:rsidP="00345412">
      <w:pPr>
        <w:suppressAutoHyphens w:val="0"/>
        <w:autoSpaceDN/>
        <w:textAlignment w:val="auto"/>
        <w:rPr>
          <w:rFonts w:ascii="Baskerville Old Face" w:hAnsi="Baskerville Old Face"/>
          <w:i/>
          <w:color w:val="943634"/>
        </w:rPr>
      </w:pPr>
      <w:r w:rsidRPr="00345412">
        <w:rPr>
          <w:rFonts w:ascii="Baskerville Old Face" w:hAnsi="Baskerville Old Face"/>
          <w:i/>
          <w:color w:val="943634"/>
        </w:rPr>
        <w:t>Le grenier non éclairé, au bout un corps allongé. Celui de la marquise enfermée ? Le guide indique le chemin aux invités. Arrivé à mi galerie, un des invités, un bénévole caché parmi eux se fait attaqué, et sauvagement assassiné par le marquis. Au même moment, Jean-Jacques, ayant placé des spots pouvant être déclenchés par télécommande, les déclenche successivement. Les flash, les cris, accompagne la disparition de l’un des invités.</w:t>
      </w:r>
    </w:p>
    <w:p w:rsidR="00345412" w:rsidRPr="00345412" w:rsidRDefault="00345412" w:rsidP="00345412">
      <w:pPr>
        <w:suppressAutoHyphens w:val="0"/>
        <w:autoSpaceDN/>
        <w:textAlignment w:val="auto"/>
        <w:rPr>
          <w:rFonts w:ascii="Baskerville Old Face" w:hAnsi="Baskerville Old Face"/>
          <w:i/>
          <w:color w:val="943634"/>
        </w:rPr>
      </w:pPr>
      <w:r w:rsidRPr="00345412">
        <w:rPr>
          <w:rFonts w:ascii="Baskerville Old Face" w:hAnsi="Baskerville Old Face"/>
          <w:i/>
          <w:color w:val="943634"/>
        </w:rPr>
        <w:t xml:space="preserve">Puis, le silence. Le guide encourage les invités à avancer. Arriver au bout du chemin, c’est un mannequin qui nous attendait. De l’entrée du grenier, une voix s’échappe. Une femme, un fantôme, la </w:t>
      </w:r>
      <w:r w:rsidRPr="00345412">
        <w:rPr>
          <w:rFonts w:ascii="Baskerville Old Face" w:hAnsi="Baskerville Old Face"/>
          <w:b/>
          <w:i/>
          <w:color w:val="943634"/>
          <w:u w:val="single"/>
        </w:rPr>
        <w:t>marquise</w:t>
      </w:r>
      <w:r w:rsidRPr="00345412">
        <w:rPr>
          <w:rFonts w:ascii="Baskerville Old Face" w:hAnsi="Baskerville Old Face"/>
          <w:i/>
          <w:color w:val="943634"/>
        </w:rPr>
        <w:t xml:space="preserve"> nous annonce qu’elle s’est enfuit, et qu’elle se cache dans sa chambre Montebello, avant que son mari ne la retrouve. Pour rassembler des affaires et s’enfuire.</w:t>
      </w:r>
    </w:p>
    <w:p w:rsidR="00345412" w:rsidRPr="00345412" w:rsidRDefault="00345412" w:rsidP="00345412">
      <w:pPr>
        <w:suppressAutoHyphens w:val="0"/>
        <w:autoSpaceDN/>
        <w:textAlignment w:val="auto"/>
        <w:rPr>
          <w:rFonts w:ascii="Baskerville Old Face" w:hAnsi="Baskerville Old Face"/>
          <w:i/>
          <w:color w:val="943634"/>
        </w:rPr>
      </w:pPr>
    </w:p>
    <w:p w:rsidR="00345412" w:rsidRPr="00345412" w:rsidRDefault="00280D14" w:rsidP="00280D14">
      <w:pPr>
        <w:suppressAutoHyphens w:val="0"/>
        <w:autoSpaceDN/>
        <w:jc w:val="center"/>
        <w:textAlignment w:val="auto"/>
        <w:rPr>
          <w:b/>
          <w:u w:val="single"/>
        </w:rPr>
      </w:pPr>
      <w:r>
        <w:rPr>
          <w:noProof/>
          <w:lang w:eastAsia="fr-FR"/>
        </w:rPr>
        <mc:AlternateContent>
          <mc:Choice Requires="wps">
            <w:drawing>
              <wp:inline distT="0" distB="0" distL="0" distR="0" wp14:anchorId="1E02F08C" wp14:editId="71D2F1E4">
                <wp:extent cx="3810000" cy="1247775"/>
                <wp:effectExtent l="38100" t="19050" r="38100" b="47625"/>
                <wp:docPr id="30" name="Étoile à 8 branches 30"/>
                <wp:cNvGraphicFramePr/>
                <a:graphic xmlns:a="http://schemas.openxmlformats.org/drawingml/2006/main">
                  <a:graphicData uri="http://schemas.microsoft.com/office/word/2010/wordprocessingShape">
                    <wps:wsp>
                      <wps:cNvSpPr/>
                      <wps:spPr>
                        <a:xfrm>
                          <a:off x="0" y="0"/>
                          <a:ext cx="3810000" cy="124777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0D14" w:rsidRPr="00345412" w:rsidRDefault="00280D14" w:rsidP="00280D14">
                            <w:pPr>
                              <w:jc w:val="center"/>
                              <w:rPr>
                                <w:sz w:val="32"/>
                              </w:rPr>
                            </w:pPr>
                            <w:r>
                              <w:rPr>
                                <w:sz w:val="32"/>
                              </w:rPr>
                              <w:t>VIII</w:t>
                            </w:r>
                          </w:p>
                          <w:p w:rsidR="00280D14" w:rsidRPr="00345412" w:rsidRDefault="00280D14" w:rsidP="00280D14">
                            <w:pPr>
                              <w:jc w:val="center"/>
                              <w:rPr>
                                <w:sz w:val="32"/>
                              </w:rPr>
                            </w:pPr>
                            <w:r>
                              <w:rPr>
                                <w:sz w:val="32"/>
                              </w:rPr>
                              <w:t>Galerie 2ème</w:t>
                            </w:r>
                          </w:p>
                          <w:p w:rsidR="00280D14" w:rsidRPr="00345412" w:rsidRDefault="00280D14" w:rsidP="00280D14">
                            <w:pPr>
                              <w:jc w:val="center"/>
                              <w:rPr>
                                <w:sz w:val="32"/>
                              </w:rPr>
                            </w:pPr>
                            <w:r w:rsidRPr="00345412">
                              <w:rPr>
                                <w:sz w:val="32"/>
                              </w:rPr>
                              <w:t>1</w:t>
                            </w:r>
                            <w:r>
                              <w:rPr>
                                <w:sz w:val="32"/>
                              </w:rPr>
                              <w:t>9h</w:t>
                            </w:r>
                            <w:r>
                              <w:rPr>
                                <w:sz w:val="32"/>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02F08C" id="Étoile à 8 branches 30" o:spid="_x0000_s1043" type="#_x0000_t58" style="width:300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" adj="2700" fillcolor="#5b9bd5 [3204]" strokecolor="#1f4d78 [1604]" strokeweight="1pt">
                <v:textbox>
                  <w:txbxContent>
                    <w:p w:rsidR="00280D14" w:rsidRPr="00345412" w:rsidRDefault="00280D14" w:rsidP="00280D14">
                      <w:pPr>
                        <w:jc w:val="center"/>
                        <w:rPr>
                          <w:sz w:val="32"/>
                        </w:rPr>
                      </w:pPr>
                      <w:r>
                        <w:rPr>
                          <w:sz w:val="32"/>
                        </w:rPr>
                        <w:t>VIII</w:t>
                      </w:r>
                    </w:p>
                    <w:p w:rsidR="00280D14" w:rsidRPr="00345412" w:rsidRDefault="00280D14" w:rsidP="00280D14">
                      <w:pPr>
                        <w:jc w:val="center"/>
                        <w:rPr>
                          <w:sz w:val="32"/>
                        </w:rPr>
                      </w:pPr>
                      <w:r>
                        <w:rPr>
                          <w:sz w:val="32"/>
                        </w:rPr>
                        <w:t>Galerie 2ème</w:t>
                      </w:r>
                    </w:p>
                    <w:p w:rsidR="00280D14" w:rsidRPr="00345412" w:rsidRDefault="00280D14" w:rsidP="00280D14">
                      <w:pPr>
                        <w:jc w:val="center"/>
                        <w:rPr>
                          <w:sz w:val="32"/>
                        </w:rPr>
                      </w:pPr>
                      <w:r w:rsidRPr="00345412">
                        <w:rPr>
                          <w:sz w:val="32"/>
                        </w:rPr>
                        <w:t>1</w:t>
                      </w:r>
                      <w:r>
                        <w:rPr>
                          <w:sz w:val="32"/>
                        </w:rPr>
                        <w:t>9h</w:t>
                      </w:r>
                      <w:r>
                        <w:rPr>
                          <w:sz w:val="32"/>
                        </w:rPr>
                        <w:t>25</w:t>
                      </w:r>
                    </w:p>
                  </w:txbxContent>
                </v:textbox>
                <w10:anchorlock/>
              </v:shape>
            </w:pict>
          </mc:Fallback>
        </mc:AlternateContent>
      </w:r>
    </w:p>
    <w:p w:rsidR="003D4B11" w:rsidRPr="003D4B11" w:rsidRDefault="003D4B11" w:rsidP="003D4B11">
      <w:pPr>
        <w:suppressAutoHyphens w:val="0"/>
        <w:spacing w:after="200"/>
        <w:jc w:val="left"/>
      </w:pPr>
      <w:r>
        <w:t>Personnages : Kévin</w:t>
      </w:r>
      <w:r>
        <w:t xml:space="preserve">, </w:t>
      </w:r>
    </w:p>
    <w:p w:rsidR="00345412" w:rsidRPr="00345412" w:rsidRDefault="00345412" w:rsidP="00345412">
      <w:pPr>
        <w:suppressAutoHyphens w:val="0"/>
        <w:autoSpaceDN/>
        <w:textAlignment w:val="auto"/>
        <w:rPr>
          <w:rFonts w:ascii="Baskerville Old Face" w:hAnsi="Baskerville Old Face"/>
          <w:i/>
          <w:color w:val="943634"/>
        </w:rPr>
      </w:pPr>
      <w:r w:rsidRPr="00345412">
        <w:rPr>
          <w:rFonts w:ascii="Baskerville Old Face" w:hAnsi="Baskerville Old Face"/>
          <w:i/>
          <w:color w:val="943634"/>
        </w:rPr>
        <w:t>En traversant la galerie, non éclairée, le marquis nous frôle, traverse la galerie, et rentre dans la chambre avant le groupe.</w:t>
      </w:r>
      <w:r w:rsidR="003D4B11">
        <w:rPr>
          <w:rFonts w:ascii="Baskerville Old Face" w:hAnsi="Baskerville Old Face"/>
          <w:i/>
          <w:color w:val="943634"/>
        </w:rPr>
        <w:t xml:space="preserve"> </w:t>
      </w:r>
      <w:bookmarkStart w:id="0" w:name="_GoBack"/>
      <w:bookmarkEnd w:id="0"/>
    </w:p>
    <w:p w:rsidR="00345412" w:rsidRPr="00345412" w:rsidRDefault="00345412" w:rsidP="00345412">
      <w:pPr>
        <w:suppressAutoHyphens w:val="0"/>
        <w:autoSpaceDN/>
        <w:textAlignment w:val="auto"/>
        <w:rPr>
          <w:rFonts w:ascii="Baskerville Old Face" w:hAnsi="Baskerville Old Face"/>
          <w:i/>
          <w:color w:val="943634"/>
        </w:rPr>
      </w:pPr>
    </w:p>
    <w:p w:rsidR="00345412" w:rsidRPr="00345412" w:rsidRDefault="00280D14" w:rsidP="00280D14">
      <w:pPr>
        <w:suppressAutoHyphens w:val="0"/>
        <w:autoSpaceDN/>
        <w:jc w:val="center"/>
        <w:textAlignment w:val="auto"/>
        <w:rPr>
          <w:b/>
          <w:u w:val="single"/>
        </w:rPr>
      </w:pPr>
      <w:r>
        <w:rPr>
          <w:noProof/>
          <w:lang w:eastAsia="fr-FR"/>
        </w:rPr>
        <mc:AlternateContent>
          <mc:Choice Requires="wps">
            <w:drawing>
              <wp:inline distT="0" distB="0" distL="0" distR="0" wp14:anchorId="1E02F08C" wp14:editId="71D2F1E4">
                <wp:extent cx="3810000" cy="1247775"/>
                <wp:effectExtent l="38100" t="19050" r="38100" b="47625"/>
                <wp:docPr id="31" name="Étoile à 8 branches 31"/>
                <wp:cNvGraphicFramePr/>
                <a:graphic xmlns:a="http://schemas.openxmlformats.org/drawingml/2006/main">
                  <a:graphicData uri="http://schemas.microsoft.com/office/word/2010/wordprocessingShape">
                    <wps:wsp>
                      <wps:cNvSpPr/>
                      <wps:spPr>
                        <a:xfrm>
                          <a:off x="0" y="0"/>
                          <a:ext cx="3810000" cy="124777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0D14" w:rsidRPr="00345412" w:rsidRDefault="00280D14" w:rsidP="00280D14">
                            <w:pPr>
                              <w:jc w:val="center"/>
                              <w:rPr>
                                <w:sz w:val="32"/>
                              </w:rPr>
                            </w:pPr>
                            <w:r w:rsidRPr="00345412">
                              <w:rPr>
                                <w:sz w:val="32"/>
                              </w:rPr>
                              <w:t>I</w:t>
                            </w:r>
                            <w:r>
                              <w:rPr>
                                <w:sz w:val="32"/>
                              </w:rPr>
                              <w:t>II</w:t>
                            </w:r>
                          </w:p>
                          <w:p w:rsidR="00280D14" w:rsidRPr="00345412" w:rsidRDefault="00280D14" w:rsidP="00280D14">
                            <w:pPr>
                              <w:jc w:val="center"/>
                              <w:rPr>
                                <w:sz w:val="32"/>
                              </w:rPr>
                            </w:pPr>
                            <w:r>
                              <w:rPr>
                                <w:sz w:val="32"/>
                              </w:rPr>
                              <w:t>Montebello Conclusion</w:t>
                            </w:r>
                          </w:p>
                          <w:p w:rsidR="00280D14" w:rsidRPr="00345412" w:rsidRDefault="00280D14" w:rsidP="00280D14">
                            <w:pPr>
                              <w:jc w:val="center"/>
                              <w:rPr>
                                <w:sz w:val="32"/>
                              </w:rPr>
                            </w:pPr>
                            <w:r w:rsidRPr="00345412">
                              <w:rPr>
                                <w:sz w:val="32"/>
                              </w:rPr>
                              <w:t>1</w:t>
                            </w:r>
                            <w:r>
                              <w:rPr>
                                <w:sz w:val="32"/>
                              </w:rPr>
                              <w:t>9h</w:t>
                            </w:r>
                            <w:r w:rsidR="003D4B11">
                              <w:rPr>
                                <w:sz w:val="3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02F08C" id="Étoile à 8 branches 31" o:spid="_x0000_s1044" type="#_x0000_t58" style="width:300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" adj="2700" fillcolor="#5b9bd5 [3204]" strokecolor="#1f4d78 [1604]" strokeweight="1pt">
                <v:textbox>
                  <w:txbxContent>
                    <w:p w:rsidR="00280D14" w:rsidRPr="00345412" w:rsidRDefault="00280D14" w:rsidP="00280D14">
                      <w:pPr>
                        <w:jc w:val="center"/>
                        <w:rPr>
                          <w:sz w:val="32"/>
                        </w:rPr>
                      </w:pPr>
                      <w:r w:rsidRPr="00345412">
                        <w:rPr>
                          <w:sz w:val="32"/>
                        </w:rPr>
                        <w:t>I</w:t>
                      </w:r>
                      <w:r>
                        <w:rPr>
                          <w:sz w:val="32"/>
                        </w:rPr>
                        <w:t>II</w:t>
                      </w:r>
                    </w:p>
                    <w:p w:rsidR="00280D14" w:rsidRPr="00345412" w:rsidRDefault="00280D14" w:rsidP="00280D14">
                      <w:pPr>
                        <w:jc w:val="center"/>
                        <w:rPr>
                          <w:sz w:val="32"/>
                        </w:rPr>
                      </w:pPr>
                      <w:r>
                        <w:rPr>
                          <w:sz w:val="32"/>
                        </w:rPr>
                        <w:t>Montebello Conclusion</w:t>
                      </w:r>
                    </w:p>
                    <w:p w:rsidR="00280D14" w:rsidRPr="00345412" w:rsidRDefault="00280D14" w:rsidP="00280D14">
                      <w:pPr>
                        <w:jc w:val="center"/>
                        <w:rPr>
                          <w:sz w:val="32"/>
                        </w:rPr>
                      </w:pPr>
                      <w:r w:rsidRPr="00345412">
                        <w:rPr>
                          <w:sz w:val="32"/>
                        </w:rPr>
                        <w:t>1</w:t>
                      </w:r>
                      <w:r>
                        <w:rPr>
                          <w:sz w:val="32"/>
                        </w:rPr>
                        <w:t>9h</w:t>
                      </w:r>
                      <w:r w:rsidR="003D4B11">
                        <w:rPr>
                          <w:sz w:val="32"/>
                        </w:rPr>
                        <w:t>30</w:t>
                      </w:r>
                    </w:p>
                  </w:txbxContent>
                </v:textbox>
                <w10:anchorlock/>
              </v:shape>
            </w:pict>
          </mc:Fallback>
        </mc:AlternateContent>
      </w:r>
    </w:p>
    <w:p w:rsidR="00345412" w:rsidRPr="00345412" w:rsidRDefault="00345412" w:rsidP="00345412">
      <w:pPr>
        <w:suppressAutoHyphens w:val="0"/>
        <w:autoSpaceDN/>
        <w:textAlignment w:val="auto"/>
        <w:rPr>
          <w:rFonts w:ascii="Baskerville Old Face" w:hAnsi="Baskerville Old Face"/>
          <w:i/>
          <w:color w:val="943634"/>
        </w:rPr>
      </w:pPr>
      <w:r w:rsidRPr="00345412">
        <w:rPr>
          <w:rFonts w:ascii="Baskerville Old Face" w:hAnsi="Baskerville Old Face"/>
          <w:i/>
          <w:color w:val="943634"/>
        </w:rPr>
        <w:t xml:space="preserve">Arrivé dans la première chambre, un cri strident retentit. Puis la porte de la chambre principale s’ouvre. On retrouve la femme, la </w:t>
      </w:r>
      <w:r w:rsidRPr="00345412">
        <w:rPr>
          <w:rFonts w:ascii="Baskerville Old Face" w:hAnsi="Baskerville Old Face"/>
          <w:b/>
          <w:i/>
          <w:color w:val="943634"/>
          <w:u w:val="single"/>
        </w:rPr>
        <w:t>marquise,</w:t>
      </w:r>
      <w:r w:rsidRPr="00345412">
        <w:rPr>
          <w:rFonts w:ascii="Baskerville Old Face" w:hAnsi="Baskerville Old Face"/>
          <w:i/>
          <w:color w:val="943634"/>
        </w:rPr>
        <w:t xml:space="preserve"> allongée, un poignard à travers la poitrine. Le marquis, sur elle, explique qu’il a accomplis sa vengeance. Le guide conclut la visite.</w:t>
      </w:r>
    </w:p>
    <w:p w:rsidR="00345412" w:rsidRPr="00345412" w:rsidRDefault="00345412" w:rsidP="00345412">
      <w:pPr>
        <w:suppressAutoHyphens w:val="0"/>
        <w:autoSpaceDN/>
        <w:textAlignment w:val="auto"/>
        <w:rPr>
          <w:rFonts w:ascii="Baskerville Old Face" w:hAnsi="Baskerville Old Face"/>
          <w:color w:val="943634"/>
        </w:rPr>
      </w:pPr>
      <w:r w:rsidRPr="00345412">
        <w:br w:type="page"/>
      </w:r>
    </w:p>
    <w:p w:rsidR="006E09A4" w:rsidRDefault="006E09A4">
      <w:pPr>
        <w:pStyle w:val="Dplacements"/>
      </w:pPr>
    </w:p>
    <w:sectPr w:rsidR="006E09A4">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348" w:rsidRDefault="00515348">
      <w:pPr>
        <w:spacing w:line="240" w:lineRule="auto"/>
      </w:pPr>
      <w:r>
        <w:separator/>
      </w:r>
    </w:p>
  </w:endnote>
  <w:endnote w:type="continuationSeparator" w:id="0">
    <w:p w:rsidR="00515348" w:rsidRDefault="005153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348" w:rsidRDefault="00515348">
      <w:pPr>
        <w:spacing w:line="240" w:lineRule="auto"/>
      </w:pPr>
      <w:r>
        <w:rPr>
          <w:color w:val="000000"/>
        </w:rPr>
        <w:separator/>
      </w:r>
    </w:p>
  </w:footnote>
  <w:footnote w:type="continuationSeparator" w:id="0">
    <w:p w:rsidR="00515348" w:rsidRDefault="0051534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0A69A2"/>
    <w:multiLevelType w:val="hybridMultilevel"/>
    <w:tmpl w:val="C008AD1E"/>
    <w:lvl w:ilvl="0" w:tplc="C71AC9D6">
      <w:start w:val="1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
  <w:rsids>
    <w:rsidRoot w:val="006E09A4"/>
    <w:rsid w:val="0020073B"/>
    <w:rsid w:val="00280D14"/>
    <w:rsid w:val="00345412"/>
    <w:rsid w:val="00353FA8"/>
    <w:rsid w:val="003D4B11"/>
    <w:rsid w:val="00495D2F"/>
    <w:rsid w:val="00515348"/>
    <w:rsid w:val="006E09A4"/>
    <w:rsid w:val="00827496"/>
    <w:rsid w:val="00B758C2"/>
    <w:rsid w:val="00D51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9FA86-5A1F-4405-B1F1-A833D3E7D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0"/>
      <w:jc w:val="both"/>
    </w:pPr>
    <w:rPr>
      <w:rFonts w:ascii="Times New Roman" w:hAnsi="Times New Roman"/>
    </w:rPr>
  </w:style>
  <w:style w:type="paragraph" w:styleId="Titre1">
    <w:name w:val="heading 1"/>
    <w:basedOn w:val="Normal"/>
    <w:next w:val="Normal"/>
    <w:autoRedefine/>
    <w:pPr>
      <w:keepNext/>
      <w:keepLines/>
      <w:spacing w:before="240"/>
      <w:outlineLvl w:val="0"/>
    </w:pPr>
    <w:rPr>
      <w:rFonts w:eastAsia="Times New Roman"/>
      <w:color w:val="365F91"/>
      <w:sz w:val="32"/>
      <w:szCs w:val="32"/>
    </w:rPr>
  </w:style>
  <w:style w:type="paragraph" w:styleId="Titre2">
    <w:name w:val="heading 2"/>
    <w:basedOn w:val="Normal"/>
    <w:next w:val="Normal"/>
    <w:pPr>
      <w:keepNext/>
      <w:keepLines/>
      <w:spacing w:before="40"/>
      <w:outlineLvl w:val="1"/>
    </w:pPr>
    <w:rPr>
      <w:rFonts w:ascii="Cambria" w:eastAsia="Times New Roman" w:hAnsi="Cambria"/>
      <w:color w:val="365F9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autoRedefine/>
    <w:pPr>
      <w:spacing w:line="240" w:lineRule="auto"/>
      <w:jc w:val="center"/>
    </w:pPr>
    <w:rPr>
      <w:rFonts w:eastAsia="Times New Roman"/>
      <w:b/>
      <w:spacing w:val="-10"/>
      <w:kern w:val="3"/>
      <w:sz w:val="56"/>
      <w:szCs w:val="56"/>
      <w:u w:val="single"/>
    </w:rPr>
  </w:style>
  <w:style w:type="character" w:customStyle="1" w:styleId="TitreCar">
    <w:name w:val="Titre Car"/>
    <w:basedOn w:val="Policepardfaut"/>
    <w:rPr>
      <w:rFonts w:ascii="Times New Roman" w:eastAsia="Times New Roman" w:hAnsi="Times New Roman" w:cs="Times New Roman"/>
      <w:b/>
      <w:spacing w:val="-10"/>
      <w:kern w:val="3"/>
      <w:sz w:val="56"/>
      <w:szCs w:val="56"/>
      <w:u w:val="single"/>
    </w:rPr>
  </w:style>
  <w:style w:type="character" w:customStyle="1" w:styleId="Titre1Car">
    <w:name w:val="Titre 1 Car"/>
    <w:basedOn w:val="Policepardfaut"/>
    <w:rPr>
      <w:rFonts w:ascii="Times New Roman" w:eastAsia="Times New Roman" w:hAnsi="Times New Roman" w:cs="Times New Roman"/>
      <w:color w:val="365F91"/>
      <w:sz w:val="32"/>
      <w:szCs w:val="32"/>
    </w:rPr>
  </w:style>
  <w:style w:type="paragraph" w:customStyle="1" w:styleId="Descritpion">
    <w:name w:val="Descritpion"/>
    <w:basedOn w:val="Normal"/>
    <w:qFormat/>
    <w:rPr>
      <w:rFonts w:ascii="Baskerville Old Face" w:hAnsi="Baskerville Old Face"/>
      <w:i/>
      <w:color w:val="943634"/>
    </w:rPr>
  </w:style>
  <w:style w:type="paragraph" w:customStyle="1" w:styleId="Dplacements">
    <w:name w:val="Déplacements"/>
    <w:basedOn w:val="Normal"/>
    <w:rPr>
      <w:b/>
      <w:u w:val="single"/>
    </w:rPr>
  </w:style>
  <w:style w:type="character" w:customStyle="1" w:styleId="Titre2Car">
    <w:name w:val="Titre 2 Car"/>
    <w:basedOn w:val="Policepardfaut"/>
    <w:rPr>
      <w:rFonts w:ascii="Cambria" w:eastAsia="Times New Roman" w:hAnsi="Cambria" w:cs="Times New Roman"/>
      <w:color w:val="365F91"/>
      <w:sz w:val="26"/>
      <w:szCs w:val="26"/>
    </w:rPr>
  </w:style>
  <w:style w:type="paragraph" w:styleId="Lgende">
    <w:name w:val="caption"/>
    <w:basedOn w:val="Normal"/>
    <w:next w:val="Normal"/>
    <w:uiPriority w:val="35"/>
    <w:unhideWhenUsed/>
    <w:qFormat/>
    <w:rsid w:val="00D51863"/>
    <w:pPr>
      <w:spacing w:after="200" w:line="240" w:lineRule="auto"/>
    </w:pPr>
    <w:rPr>
      <w:i/>
      <w:iCs/>
      <w:color w:val="44546A" w:themeColor="text2"/>
      <w:sz w:val="18"/>
      <w:szCs w:val="18"/>
    </w:rPr>
  </w:style>
  <w:style w:type="paragraph" w:styleId="Paragraphedeliste">
    <w:name w:val="List Paragraph"/>
    <w:basedOn w:val="Normal"/>
    <w:uiPriority w:val="34"/>
    <w:qFormat/>
    <w:rsid w:val="00B758C2"/>
    <w:pPr>
      <w:suppressAutoHyphens w:val="0"/>
      <w:autoSpaceDN/>
      <w:ind w:left="720"/>
      <w:contextualSpacing/>
      <w:textAlignment w:val="auto"/>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3E7CF-2F05-4BA4-8885-3C9B0558C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926</Words>
  <Characters>5095</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Basin-Jules POTET</dc:creator>
  <dc:description/>
  <cp:lastModifiedBy>Basin-Jules POTET</cp:lastModifiedBy>
  <cp:revision>2</cp:revision>
  <dcterms:created xsi:type="dcterms:W3CDTF">2016-10-19T08:43:00Z</dcterms:created>
  <dcterms:modified xsi:type="dcterms:W3CDTF">2016-10-19T08:43:00Z</dcterms:modified>
</cp:coreProperties>
</file>